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53B65" w:rsidRPr="00AD74F6" w14:paraId="5C491B50" w14:textId="77777777" w:rsidTr="00DD4C45">
        <w:trPr>
          <w:jc w:val="center"/>
        </w:trPr>
        <w:tc>
          <w:tcPr>
            <w:tcW w:w="10206" w:type="dxa"/>
            <w:vAlign w:val="center"/>
          </w:tcPr>
          <w:p w14:paraId="42D764F6" w14:textId="589EE078" w:rsidR="00C53B65" w:rsidRPr="00AD74F6" w:rsidRDefault="00C53B65" w:rsidP="00C53B65">
            <w:pPr>
              <w:pStyle w:val="a3"/>
              <w:spacing w:line="330" w:lineRule="exact"/>
              <w:jc w:val="center"/>
              <w:rPr>
                <w:rFonts w:asciiTheme="minorEastAsia" w:eastAsiaTheme="minorEastAsia" w:hAnsiTheme="minorEastAsia"/>
                <w:b/>
                <w:bCs/>
                <w:sz w:val="28"/>
                <w:szCs w:val="28"/>
                <w:lang w:eastAsia="zh-CN"/>
              </w:rPr>
            </w:pPr>
            <w:bookmarkStart w:id="0" w:name="_Hlk215667424"/>
            <w:r w:rsidRPr="00AD74F6">
              <w:rPr>
                <w:rFonts w:asciiTheme="minorEastAsia" w:eastAsiaTheme="minorEastAsia" w:hAnsiTheme="minorEastAsia" w:hint="eastAsia"/>
                <w:b/>
                <w:bCs/>
                <w:spacing w:val="10"/>
                <w:sz w:val="28"/>
                <w:szCs w:val="28"/>
                <w:lang w:eastAsia="zh-CN"/>
              </w:rPr>
              <w:t>令和</w:t>
            </w:r>
            <w:r w:rsidR="00DD4C45" w:rsidRPr="00AD74F6">
              <w:rPr>
                <w:rFonts w:asciiTheme="minorEastAsia" w:eastAsiaTheme="minorEastAsia" w:hAnsiTheme="minorEastAsia" w:hint="eastAsia"/>
                <w:b/>
                <w:bCs/>
                <w:spacing w:val="10"/>
                <w:sz w:val="28"/>
                <w:szCs w:val="28"/>
                <w:lang w:eastAsia="zh-CN"/>
              </w:rPr>
              <w:t xml:space="preserve">　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pacing w:val="10"/>
                <w:sz w:val="28"/>
                <w:szCs w:val="28"/>
                <w:lang w:eastAsia="zh-CN"/>
              </w:rPr>
              <w:t>年度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8"/>
                <w:szCs w:val="28"/>
                <w:lang w:eastAsia="zh-CN"/>
              </w:rPr>
              <w:t xml:space="preserve">　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pacing w:val="0"/>
                <w:sz w:val="28"/>
                <w:szCs w:val="28"/>
                <w:lang w:eastAsia="zh-CN"/>
              </w:rPr>
              <w:t>支部活動計画</w:t>
            </w:r>
          </w:p>
        </w:tc>
      </w:tr>
      <w:bookmarkEnd w:id="0"/>
    </w:tbl>
    <w:p w14:paraId="2744EB3B" w14:textId="77777777" w:rsidR="002B3187" w:rsidRPr="00AD74F6" w:rsidRDefault="002B3187" w:rsidP="002B3187">
      <w:pPr>
        <w:pStyle w:val="a3"/>
        <w:spacing w:line="330" w:lineRule="exact"/>
        <w:jc w:val="center"/>
        <w:rPr>
          <w:rFonts w:asciiTheme="minorEastAsia" w:eastAsiaTheme="minorEastAsia" w:hAnsiTheme="minorEastAsia"/>
          <w:b/>
          <w:bCs/>
          <w:spacing w:val="0"/>
          <w:sz w:val="28"/>
          <w:szCs w:val="28"/>
          <w:lang w:eastAsia="zh-CN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6"/>
        <w:gridCol w:w="1347"/>
        <w:gridCol w:w="2410"/>
        <w:gridCol w:w="2268"/>
        <w:gridCol w:w="2268"/>
      </w:tblGrid>
      <w:tr w:rsidR="00C4445F" w:rsidRPr="00AD74F6" w14:paraId="4B0316A8" w14:textId="77777777" w:rsidTr="00C4445F">
        <w:trPr>
          <w:trHeight w:val="624"/>
        </w:trPr>
        <w:tc>
          <w:tcPr>
            <w:tcW w:w="1346" w:type="dxa"/>
            <w:tcBorders>
              <w:bottom w:val="single" w:sz="4" w:space="0" w:color="auto"/>
            </w:tcBorders>
            <w:vAlign w:val="bottom"/>
          </w:tcPr>
          <w:p w14:paraId="7A15FA81" w14:textId="2B139CDD" w:rsidR="00C4445F" w:rsidRPr="00AD74F6" w:rsidRDefault="00C4445F" w:rsidP="00C4445F">
            <w:pPr>
              <w:wordWrap w:val="0"/>
              <w:autoSpaceDE w:val="0"/>
              <w:autoSpaceDN w:val="0"/>
              <w:adjustRightInd w:val="0"/>
              <w:jc w:val="right"/>
              <w:rPr>
                <w:rFonts w:asciiTheme="minorEastAsia" w:hAnsiTheme="minorEastAsia" w:cs="ＭＳ 明朝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vAlign w:val="bottom"/>
          </w:tcPr>
          <w:p w14:paraId="18085EB8" w14:textId="63EAF2C1" w:rsidR="00C4445F" w:rsidRPr="00AD74F6" w:rsidRDefault="00C4445F" w:rsidP="00C4445F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  <w:r w:rsidRPr="00AD74F6">
              <w:rPr>
                <w:rFonts w:asciiTheme="minorEastAsia" w:hAnsiTheme="minorEastAsia" w:cs="ＭＳ 明朝" w:hint="eastAsia"/>
                <w:kern w:val="0"/>
                <w:sz w:val="24"/>
                <w:szCs w:val="24"/>
              </w:rPr>
              <w:t>支部</w:t>
            </w:r>
          </w:p>
        </w:tc>
        <w:tc>
          <w:tcPr>
            <w:tcW w:w="2410" w:type="dxa"/>
            <w:vAlign w:val="bottom"/>
          </w:tcPr>
          <w:p w14:paraId="142688F2" w14:textId="77777777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560660F" w14:textId="77777777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jc w:val="right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  <w:r w:rsidRPr="00AD74F6">
              <w:rPr>
                <w:rFonts w:asciiTheme="minorEastAsia" w:hAnsiTheme="minorEastAsia" w:cs="ＭＳ 明朝" w:hint="eastAsia"/>
                <w:kern w:val="0"/>
                <w:sz w:val="24"/>
                <w:szCs w:val="24"/>
              </w:rPr>
              <w:t>支部代表者氏名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E38257D" w14:textId="30C64849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</w:p>
        </w:tc>
      </w:tr>
    </w:tbl>
    <w:p w14:paraId="7285146A" w14:textId="77777777" w:rsidR="009A0252" w:rsidRPr="00AD74F6" w:rsidRDefault="009A0252">
      <w:pPr>
        <w:pStyle w:val="a3"/>
        <w:rPr>
          <w:rFonts w:asciiTheme="minorEastAsia" w:eastAsiaTheme="minorEastAsia" w:hAnsiTheme="minorEastAsia"/>
          <w:spacing w:val="0"/>
        </w:rPr>
      </w:pPr>
    </w:p>
    <w:p w14:paraId="3B94F237" w14:textId="7AB2241B" w:rsidR="00164C15" w:rsidRPr="00AD74F6" w:rsidRDefault="009A0252" w:rsidP="004130C8">
      <w:pPr>
        <w:pStyle w:val="a3"/>
        <w:rPr>
          <w:rFonts w:asciiTheme="minorEastAsia" w:eastAsiaTheme="minorEastAsia" w:hAnsiTheme="minorEastAsia" w:cs="Times New Roman"/>
          <w:b/>
          <w:bCs/>
          <w:spacing w:val="-1"/>
          <w:sz w:val="24"/>
          <w:szCs w:val="24"/>
        </w:rPr>
      </w:pPr>
      <w:r w:rsidRPr="00AD74F6">
        <w:rPr>
          <w:rFonts w:asciiTheme="minorEastAsia" w:eastAsiaTheme="minorEastAsia" w:hAnsiTheme="minorEastAsia" w:cs="Times New Roman"/>
          <w:spacing w:val="-1"/>
        </w:rPr>
        <w:t xml:space="preserve">                    </w:t>
      </w:r>
      <w:r w:rsidRPr="00AD74F6">
        <w:rPr>
          <w:rFonts w:asciiTheme="minorEastAsia" w:eastAsiaTheme="minorEastAsia" w:hAnsiTheme="minorEastAsia" w:hint="eastAsia"/>
        </w:rPr>
        <w:t xml:space="preserve">　　</w:t>
      </w:r>
      <w:r w:rsidR="00D811C0" w:rsidRPr="00AD74F6">
        <w:rPr>
          <w:rFonts w:asciiTheme="minorEastAsia" w:eastAsiaTheme="minorEastAsia" w:hAnsiTheme="minorEastAsia" w:hint="eastAsia"/>
        </w:rPr>
        <w:t xml:space="preserve">　　</w:t>
      </w:r>
      <w:r w:rsidRPr="00AD74F6">
        <w:rPr>
          <w:rFonts w:asciiTheme="minorEastAsia" w:eastAsiaTheme="minorEastAsia" w:hAnsiTheme="minorEastAsia" w:cs="Times New Roman"/>
          <w:spacing w:val="-1"/>
        </w:rPr>
        <w:t xml:space="preserve"> </w:t>
      </w:r>
      <w:r w:rsidRPr="00AD74F6">
        <w:rPr>
          <w:rFonts w:asciiTheme="minorEastAsia" w:eastAsiaTheme="minorEastAsia" w:hAnsiTheme="minorEastAsia" w:cs="Times New Roman"/>
          <w:spacing w:val="0"/>
        </w:rPr>
        <w:t xml:space="preserve"> </w:t>
      </w:r>
    </w:p>
    <w:tbl>
      <w:tblPr>
        <w:tblStyle w:val="a8"/>
        <w:tblW w:w="101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1"/>
        <w:gridCol w:w="632"/>
        <w:gridCol w:w="463"/>
        <w:gridCol w:w="632"/>
        <w:gridCol w:w="5057"/>
        <w:gridCol w:w="6"/>
      </w:tblGrid>
      <w:tr w:rsidR="00164C15" w:rsidRPr="00AD74F6" w14:paraId="2DE96091" w14:textId="77777777" w:rsidTr="001E504E">
        <w:trPr>
          <w:trHeight w:val="454"/>
        </w:trPr>
        <w:tc>
          <w:tcPr>
            <w:tcW w:w="3468" w:type="dxa"/>
          </w:tcPr>
          <w:p w14:paraId="0B1E42E6" w14:textId="3419E219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bookmarkStart w:id="1" w:name="_Hlk212736055"/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Ⅰ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支部事業</w:t>
            </w:r>
          </w:p>
        </w:tc>
        <w:tc>
          <w:tcPr>
            <w:tcW w:w="1527" w:type="dxa"/>
            <w:gridSpan w:val="3"/>
          </w:tcPr>
          <w:p w14:paraId="22F92CFA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5196" w:type="dxa"/>
            <w:gridSpan w:val="2"/>
          </w:tcPr>
          <w:p w14:paraId="4C3F27DE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164C15" w:rsidRPr="00AD74F6" w14:paraId="18009646" w14:textId="77777777" w:rsidTr="001E504E">
        <w:trPr>
          <w:trHeight w:val="454"/>
        </w:trPr>
        <w:tc>
          <w:tcPr>
            <w:tcW w:w="3468" w:type="dxa"/>
          </w:tcPr>
          <w:p w14:paraId="6D2A6A3F" w14:textId="6F0786C7" w:rsidR="00164C15" w:rsidRPr="00AD74F6" w:rsidRDefault="00164C15" w:rsidP="00164C15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１．支部運営会議</w:t>
            </w:r>
          </w:p>
        </w:tc>
        <w:tc>
          <w:tcPr>
            <w:tcW w:w="1527" w:type="dxa"/>
            <w:gridSpan w:val="3"/>
          </w:tcPr>
          <w:p w14:paraId="0F3AEF59" w14:textId="343783D2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5196" w:type="dxa"/>
            <w:gridSpan w:val="2"/>
          </w:tcPr>
          <w:p w14:paraId="62FCD191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1E504E" w:rsidRPr="00AD74F6" w14:paraId="6B6330AC" w14:textId="77777777" w:rsidTr="001E504E">
        <w:trPr>
          <w:gridAfter w:val="1"/>
          <w:wAfter w:w="6" w:type="dxa"/>
          <w:trHeight w:val="454"/>
        </w:trPr>
        <w:tc>
          <w:tcPr>
            <w:tcW w:w="3468" w:type="dxa"/>
          </w:tcPr>
          <w:p w14:paraId="6991B2CD" w14:textId="2914B886" w:rsidR="001E504E" w:rsidRPr="00AD74F6" w:rsidRDefault="001E504E" w:rsidP="00164C1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１)支部運営会議</w:t>
            </w:r>
          </w:p>
        </w:tc>
        <w:tc>
          <w:tcPr>
            <w:tcW w:w="632" w:type="dxa"/>
          </w:tcPr>
          <w:p w14:paraId="1585453B" w14:textId="3F3A2DAE" w:rsidR="001E504E" w:rsidRPr="00AD74F6" w:rsidRDefault="001E504E" w:rsidP="001E504E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70" w:type="dxa"/>
          </w:tcPr>
          <w:p w14:paraId="05AB5E10" w14:textId="0FB94ED9" w:rsidR="001E504E" w:rsidRPr="00AD74F6" w:rsidRDefault="001E504E" w:rsidP="002C070A">
            <w:pPr>
              <w:pStyle w:val="a3"/>
              <w:spacing w:line="300" w:lineRule="exact"/>
              <w:ind w:leftChars="-35" w:left="-73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14:paraId="6EC15EB4" w14:textId="77777777" w:rsidR="001E504E" w:rsidRPr="00AD74F6" w:rsidRDefault="001E504E" w:rsidP="001E504E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5190" w:type="dxa"/>
          </w:tcPr>
          <w:p w14:paraId="34BDAB58" w14:textId="4E6E0BA4" w:rsidR="001E504E" w:rsidRPr="00AD74F6" w:rsidRDefault="001E504E" w:rsidP="00164C1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1E504E" w:rsidRPr="00AD74F6" w14:paraId="4152A854" w14:textId="77777777" w:rsidTr="001E504E">
        <w:trPr>
          <w:gridAfter w:val="1"/>
          <w:wAfter w:w="6" w:type="dxa"/>
          <w:trHeight w:val="454"/>
        </w:trPr>
        <w:tc>
          <w:tcPr>
            <w:tcW w:w="3468" w:type="dxa"/>
          </w:tcPr>
          <w:p w14:paraId="574F314A" w14:textId="71496E2D" w:rsidR="001E504E" w:rsidRPr="00AD74F6" w:rsidRDefault="001E504E" w:rsidP="00164C1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２)支部会員会</w:t>
            </w:r>
          </w:p>
        </w:tc>
        <w:tc>
          <w:tcPr>
            <w:tcW w:w="632" w:type="dxa"/>
          </w:tcPr>
          <w:p w14:paraId="1422D900" w14:textId="1ECA1425" w:rsidR="001E504E" w:rsidRPr="00AD74F6" w:rsidRDefault="001E504E" w:rsidP="001E504E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70" w:type="dxa"/>
          </w:tcPr>
          <w:p w14:paraId="2E5F1986" w14:textId="7D7ED328" w:rsidR="001E504E" w:rsidRPr="00AD74F6" w:rsidRDefault="001E504E" w:rsidP="002C070A">
            <w:pPr>
              <w:pStyle w:val="a3"/>
              <w:spacing w:line="300" w:lineRule="exact"/>
              <w:ind w:leftChars="-35" w:left="-73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14:paraId="2F37748B" w14:textId="77777777" w:rsidR="001E504E" w:rsidRPr="00AD74F6" w:rsidRDefault="001E504E" w:rsidP="001E504E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5190" w:type="dxa"/>
          </w:tcPr>
          <w:p w14:paraId="17EB84CF" w14:textId="64306249" w:rsidR="001E504E" w:rsidRPr="00AD74F6" w:rsidRDefault="001E504E" w:rsidP="00164C1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bookmarkEnd w:id="1"/>
    <w:p w14:paraId="13FDE46A" w14:textId="5F231439" w:rsidR="004130C8" w:rsidRPr="00AD74F6" w:rsidRDefault="00AB1D49" w:rsidP="002F5068">
      <w:pPr>
        <w:spacing w:line="300" w:lineRule="exact"/>
        <w:rPr>
          <w:rFonts w:asciiTheme="minorEastAsia" w:hAnsiTheme="minorEastAsia"/>
        </w:rPr>
      </w:pPr>
      <w:r w:rsidRPr="00AD74F6">
        <w:rPr>
          <w:rFonts w:asciiTheme="minorEastAsia" w:hAnsiTheme="minorEastAsia" w:hint="eastAsia"/>
        </w:rPr>
        <w:t xml:space="preserve">   </w:t>
      </w:r>
      <w:r w:rsidR="00A16939" w:rsidRPr="00AD74F6">
        <w:rPr>
          <w:rFonts w:asciiTheme="minorEastAsia" w:hAnsiTheme="minorEastAsia" w:hint="eastAsia"/>
        </w:rPr>
        <w:t xml:space="preserve">   </w:t>
      </w:r>
    </w:p>
    <w:tbl>
      <w:tblPr>
        <w:tblStyle w:val="a8"/>
        <w:tblW w:w="101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4"/>
        <w:gridCol w:w="632"/>
        <w:gridCol w:w="494"/>
        <w:gridCol w:w="632"/>
        <w:gridCol w:w="4934"/>
      </w:tblGrid>
      <w:tr w:rsidR="002C070A" w:rsidRPr="00AD74F6" w14:paraId="491DD12D" w14:textId="77777777" w:rsidTr="002C070A">
        <w:trPr>
          <w:trHeight w:val="454"/>
        </w:trPr>
        <w:tc>
          <w:tcPr>
            <w:tcW w:w="3414" w:type="dxa"/>
          </w:tcPr>
          <w:p w14:paraId="7E3CBB4D" w14:textId="7C71ECAF" w:rsidR="002C070A" w:rsidRPr="00AD74F6" w:rsidRDefault="002C070A" w:rsidP="002C070A">
            <w:pPr>
              <w:pStyle w:val="a3"/>
              <w:wordWrap/>
              <w:spacing w:line="300" w:lineRule="exact"/>
              <w:ind w:firstLineChars="100" w:firstLine="239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4"/>
                <w:szCs w:val="24"/>
              </w:rPr>
              <w:t>２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．委員会</w:t>
            </w:r>
          </w:p>
        </w:tc>
        <w:tc>
          <w:tcPr>
            <w:tcW w:w="1758" w:type="dxa"/>
            <w:gridSpan w:val="3"/>
          </w:tcPr>
          <w:p w14:paraId="7AEA6C22" w14:textId="77777777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934" w:type="dxa"/>
          </w:tcPr>
          <w:p w14:paraId="0E435B9A" w14:textId="77777777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267AED0B" w14:textId="77777777" w:rsidTr="002C070A">
        <w:trPr>
          <w:trHeight w:val="454"/>
        </w:trPr>
        <w:tc>
          <w:tcPr>
            <w:tcW w:w="3414" w:type="dxa"/>
          </w:tcPr>
          <w:p w14:paraId="17EE87F6" w14:textId="610EC5A6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１)教育委員会</w:t>
            </w:r>
          </w:p>
        </w:tc>
        <w:tc>
          <w:tcPr>
            <w:tcW w:w="632" w:type="dxa"/>
          </w:tcPr>
          <w:p w14:paraId="34E2AF53" w14:textId="505BB89E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42546DE2" w14:textId="77777777" w:rsidR="002C070A" w:rsidRPr="00AD74F6" w:rsidRDefault="002C070A" w:rsidP="00964940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0AE45E23" w14:textId="48C3D228" w:rsidR="002C070A" w:rsidRPr="00AD74F6" w:rsidRDefault="002C070A" w:rsidP="002C070A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76CDD83" w14:textId="05C8FED1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102B38B4" w14:textId="77777777" w:rsidTr="002C070A">
        <w:trPr>
          <w:trHeight w:val="454"/>
        </w:trPr>
        <w:tc>
          <w:tcPr>
            <w:tcW w:w="3414" w:type="dxa"/>
          </w:tcPr>
          <w:p w14:paraId="54E47B9D" w14:textId="0EC155F0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２)まちの保健室委員会</w:t>
            </w:r>
          </w:p>
        </w:tc>
        <w:tc>
          <w:tcPr>
            <w:tcW w:w="632" w:type="dxa"/>
          </w:tcPr>
          <w:p w14:paraId="5C670DDA" w14:textId="69C67351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0D58A285" w14:textId="77777777" w:rsidR="002C070A" w:rsidRPr="00AD74F6" w:rsidRDefault="002C070A" w:rsidP="00964940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208B06F5" w14:textId="1B6227EB" w:rsidR="002C070A" w:rsidRPr="00AD74F6" w:rsidRDefault="002C070A" w:rsidP="002C070A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88B3989" w14:textId="7FB6BD59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74117076" w14:textId="77777777" w:rsidTr="002C070A">
        <w:trPr>
          <w:trHeight w:val="454"/>
        </w:trPr>
        <w:tc>
          <w:tcPr>
            <w:tcW w:w="3414" w:type="dxa"/>
          </w:tcPr>
          <w:p w14:paraId="43C50F0A" w14:textId="2A0A897E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6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３)</w:t>
            </w:r>
            <w:r w:rsidRPr="00AD74F6">
              <w:rPr>
                <w:rFonts w:asciiTheme="minorEastAsia" w:eastAsiaTheme="minorEastAsia" w:hAnsiTheme="minorEastAsia" w:hint="eastAsia"/>
              </w:rPr>
              <w:t>医療安全委員会</w:t>
            </w: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  <w:tc>
          <w:tcPr>
            <w:tcW w:w="632" w:type="dxa"/>
          </w:tcPr>
          <w:p w14:paraId="79DEC5F3" w14:textId="6419AFBD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40B724C5" w14:textId="4C575388" w:rsidR="002C070A" w:rsidRPr="00AD74F6" w:rsidRDefault="002C070A" w:rsidP="00964940">
            <w:pPr>
              <w:pStyle w:val="a3"/>
              <w:spacing w:line="300" w:lineRule="exact"/>
              <w:ind w:left="282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5813A359" w14:textId="4877C378" w:rsidR="002C070A" w:rsidRPr="00AD74F6" w:rsidRDefault="002C070A" w:rsidP="002C070A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25CFAE1" w14:textId="6174C76E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26B4E028" w14:textId="378B7B1E" w:rsidR="009A0252" w:rsidRPr="00AD74F6" w:rsidRDefault="009A0252" w:rsidP="002F5068">
      <w:pPr>
        <w:spacing w:line="300" w:lineRule="exact"/>
        <w:rPr>
          <w:rFonts w:asciiTheme="minorEastAsia" w:hAnsiTheme="minorEastAsia"/>
        </w:rPr>
      </w:pPr>
    </w:p>
    <w:tbl>
      <w:tblPr>
        <w:tblStyle w:val="a8"/>
        <w:tblW w:w="100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32"/>
        <w:gridCol w:w="566"/>
        <w:gridCol w:w="511"/>
        <w:gridCol w:w="599"/>
        <w:gridCol w:w="4954"/>
      </w:tblGrid>
      <w:tr w:rsidR="00E55779" w:rsidRPr="00AD74F6" w14:paraId="39783C47" w14:textId="77777777" w:rsidTr="00F67C2C">
        <w:trPr>
          <w:trHeight w:val="454"/>
        </w:trPr>
        <w:tc>
          <w:tcPr>
            <w:tcW w:w="3461" w:type="dxa"/>
            <w:gridSpan w:val="2"/>
          </w:tcPr>
          <w:p w14:paraId="1D05CC9D" w14:textId="77777777" w:rsidR="00E55779" w:rsidRPr="00AD74F6" w:rsidRDefault="00E55779" w:rsidP="008234E1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３．教育</w:t>
            </w:r>
          </w:p>
        </w:tc>
        <w:tc>
          <w:tcPr>
            <w:tcW w:w="1671" w:type="dxa"/>
            <w:gridSpan w:val="3"/>
          </w:tcPr>
          <w:p w14:paraId="0287723D" w14:textId="77777777" w:rsidR="00E55779" w:rsidRPr="00AD74F6" w:rsidRDefault="00E55779" w:rsidP="008234E1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954" w:type="dxa"/>
          </w:tcPr>
          <w:p w14:paraId="2136416A" w14:textId="77777777" w:rsidR="00E55779" w:rsidRPr="00AD74F6" w:rsidRDefault="00E55779" w:rsidP="008234E1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0FE5D271" w14:textId="77777777" w:rsidTr="00F67C2C">
        <w:trPr>
          <w:trHeight w:val="454"/>
        </w:trPr>
        <w:tc>
          <w:tcPr>
            <w:tcW w:w="3429" w:type="dxa"/>
          </w:tcPr>
          <w:p w14:paraId="54AD462F" w14:textId="1AF7B00B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bookmarkStart w:id="2" w:name="_Hlk216709314"/>
            <w:r w:rsidRPr="00AD74F6">
              <w:rPr>
                <w:rFonts w:asciiTheme="minorEastAsia" w:eastAsiaTheme="minorEastAsia" w:hAnsiTheme="minorEastAsia" w:hint="eastAsia"/>
              </w:rPr>
              <w:t>１)教育委員会</w:t>
            </w:r>
          </w:p>
        </w:tc>
        <w:tc>
          <w:tcPr>
            <w:tcW w:w="598" w:type="dxa"/>
            <w:gridSpan w:val="2"/>
          </w:tcPr>
          <w:p w14:paraId="166A637A" w14:textId="61D9E82A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52FCB45C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599" w:type="dxa"/>
          </w:tcPr>
          <w:p w14:paraId="4107281F" w14:textId="7FAC8080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0A76F01A" w14:textId="1B8B1090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bookmarkEnd w:id="2"/>
      <w:tr w:rsidR="002C070A" w:rsidRPr="00AD74F6" w14:paraId="0C0F233C" w14:textId="77777777" w:rsidTr="00F67C2C">
        <w:trPr>
          <w:trHeight w:val="454"/>
        </w:trPr>
        <w:tc>
          <w:tcPr>
            <w:tcW w:w="3429" w:type="dxa"/>
          </w:tcPr>
          <w:p w14:paraId="7EC6E6FA" w14:textId="2B2954CA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２)まちの保健室委員会</w:t>
            </w:r>
          </w:p>
        </w:tc>
        <w:tc>
          <w:tcPr>
            <w:tcW w:w="598" w:type="dxa"/>
            <w:gridSpan w:val="2"/>
          </w:tcPr>
          <w:p w14:paraId="2F981249" w14:textId="547A3B26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5A35E00D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68CEAA59" w14:textId="703BF805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780251F5" w14:textId="1C83011E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59CFE1A6" w14:textId="77777777" w:rsidTr="00F67C2C">
        <w:trPr>
          <w:trHeight w:val="454"/>
        </w:trPr>
        <w:tc>
          <w:tcPr>
            <w:tcW w:w="3429" w:type="dxa"/>
          </w:tcPr>
          <w:p w14:paraId="3BC778C2" w14:textId="6BA68519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３)医療安全委員会</w:t>
            </w:r>
          </w:p>
        </w:tc>
        <w:tc>
          <w:tcPr>
            <w:tcW w:w="598" w:type="dxa"/>
            <w:gridSpan w:val="2"/>
          </w:tcPr>
          <w:p w14:paraId="6E707AA6" w14:textId="3BB93CFB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4EC3BB0C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240956D7" w14:textId="4C654FAF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6C1E19C7" w14:textId="21430AFD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2EDF17E1" w14:textId="77777777" w:rsidTr="00F67C2C">
        <w:trPr>
          <w:trHeight w:val="454"/>
        </w:trPr>
        <w:tc>
          <w:tcPr>
            <w:tcW w:w="3429" w:type="dxa"/>
          </w:tcPr>
          <w:p w14:paraId="17108EF9" w14:textId="562D7A90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　　　　委員会</w:t>
            </w:r>
          </w:p>
        </w:tc>
        <w:tc>
          <w:tcPr>
            <w:tcW w:w="598" w:type="dxa"/>
            <w:gridSpan w:val="2"/>
          </w:tcPr>
          <w:p w14:paraId="7149AEFC" w14:textId="516730C2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134A4A4B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5B8F2457" w14:textId="7EC66B26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32CAF328" w14:textId="7A2E4161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16A8035C" w14:textId="77777777" w:rsidTr="00F67C2C">
        <w:trPr>
          <w:trHeight w:val="454"/>
        </w:trPr>
        <w:tc>
          <w:tcPr>
            <w:tcW w:w="3429" w:type="dxa"/>
          </w:tcPr>
          <w:p w14:paraId="3FA3DE1E" w14:textId="6E4D075E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５)看護実践報告会</w:t>
            </w:r>
          </w:p>
        </w:tc>
        <w:tc>
          <w:tcPr>
            <w:tcW w:w="598" w:type="dxa"/>
            <w:gridSpan w:val="2"/>
          </w:tcPr>
          <w:p w14:paraId="0C8CF467" w14:textId="5836EE32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14B2B6C1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599" w:type="dxa"/>
          </w:tcPr>
          <w:p w14:paraId="4194B676" w14:textId="4E5CE9A7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1688BC2F" w14:textId="7ACA6514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5B23E17F" w14:textId="77777777" w:rsidR="00E55779" w:rsidRPr="00AD74F6" w:rsidRDefault="00E55779" w:rsidP="002F5068">
      <w:pPr>
        <w:spacing w:line="300" w:lineRule="exact"/>
        <w:rPr>
          <w:rFonts w:asciiTheme="minorEastAsia" w:hAnsiTheme="minorEastAsia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8"/>
        <w:gridCol w:w="1068"/>
        <w:gridCol w:w="615"/>
        <w:gridCol w:w="4239"/>
      </w:tblGrid>
      <w:tr w:rsidR="004130C8" w:rsidRPr="00AD74F6" w14:paraId="6A4A3920" w14:textId="77777777" w:rsidTr="00964940">
        <w:trPr>
          <w:trHeight w:val="454"/>
        </w:trPr>
        <w:tc>
          <w:tcPr>
            <w:tcW w:w="3468" w:type="dxa"/>
          </w:tcPr>
          <w:p w14:paraId="2DC5C78D" w14:textId="392A7733" w:rsidR="004130C8" w:rsidRPr="00AD74F6" w:rsidRDefault="004130C8" w:rsidP="00AB74D5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４．地域看護活動</w:t>
            </w:r>
          </w:p>
        </w:tc>
        <w:tc>
          <w:tcPr>
            <w:tcW w:w="1068" w:type="dxa"/>
          </w:tcPr>
          <w:p w14:paraId="17852ADE" w14:textId="77777777" w:rsidR="004130C8" w:rsidRPr="00AD74F6" w:rsidRDefault="004130C8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854" w:type="dxa"/>
            <w:gridSpan w:val="2"/>
          </w:tcPr>
          <w:p w14:paraId="6ACA346D" w14:textId="421271A7" w:rsidR="004130C8" w:rsidRPr="00AD74F6" w:rsidRDefault="004130C8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vanish/>
                <w:color w:val="808080" w:themeColor="background1" w:themeShade="80"/>
                <w:spacing w:val="-1"/>
              </w:rPr>
            </w:pPr>
          </w:p>
        </w:tc>
      </w:tr>
      <w:tr w:rsidR="00964940" w:rsidRPr="00AD74F6" w14:paraId="67400825" w14:textId="55148D00" w:rsidTr="00964940">
        <w:trPr>
          <w:trHeight w:val="454"/>
        </w:trPr>
        <w:tc>
          <w:tcPr>
            <w:tcW w:w="3468" w:type="dxa"/>
          </w:tcPr>
          <w:p w14:paraId="3C7E6075" w14:textId="1C208195" w:rsidR="00964940" w:rsidRPr="00AD74F6" w:rsidRDefault="00964940" w:rsidP="00AB74D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１)看護の日</w:t>
            </w:r>
          </w:p>
        </w:tc>
        <w:tc>
          <w:tcPr>
            <w:tcW w:w="1068" w:type="dxa"/>
          </w:tcPr>
          <w:p w14:paraId="57474E8E" w14:textId="345A9B78" w:rsidR="00964940" w:rsidRPr="00AD74F6" w:rsidRDefault="00964940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開催日：</w:t>
            </w:r>
          </w:p>
        </w:tc>
        <w:tc>
          <w:tcPr>
            <w:tcW w:w="615" w:type="dxa"/>
          </w:tcPr>
          <w:p w14:paraId="659D868F" w14:textId="3124CCAB" w:rsidR="00964940" w:rsidRPr="00AD74F6" w:rsidRDefault="00964940" w:rsidP="00964940">
            <w:pPr>
              <w:pStyle w:val="a3"/>
              <w:wordWrap/>
              <w:spacing w:line="300" w:lineRule="exact"/>
              <w:ind w:rightChars="-47" w:right="-99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令和</w:t>
            </w:r>
          </w:p>
        </w:tc>
        <w:tc>
          <w:tcPr>
            <w:tcW w:w="4239" w:type="dxa"/>
            <w:tcBorders>
              <w:left w:val="nil"/>
            </w:tcBorders>
          </w:tcPr>
          <w:p w14:paraId="1072202E" w14:textId="336577DB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年　月　日</w:t>
            </w:r>
          </w:p>
        </w:tc>
      </w:tr>
      <w:tr w:rsidR="00964940" w:rsidRPr="00AD74F6" w14:paraId="282A25C2" w14:textId="7A0385C9" w:rsidTr="00964940">
        <w:trPr>
          <w:trHeight w:val="454"/>
        </w:trPr>
        <w:tc>
          <w:tcPr>
            <w:tcW w:w="3468" w:type="dxa"/>
          </w:tcPr>
          <w:p w14:paraId="04D4BEA0" w14:textId="77777777" w:rsidR="00964940" w:rsidRPr="00AD74F6" w:rsidRDefault="00964940" w:rsidP="00AB74D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68" w:type="dxa"/>
          </w:tcPr>
          <w:p w14:paraId="70A1B878" w14:textId="51042CF9" w:rsidR="00964940" w:rsidRPr="00AD74F6" w:rsidRDefault="00964940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場　所：</w:t>
            </w:r>
          </w:p>
        </w:tc>
        <w:tc>
          <w:tcPr>
            <w:tcW w:w="4854" w:type="dxa"/>
            <w:gridSpan w:val="2"/>
          </w:tcPr>
          <w:p w14:paraId="743072D7" w14:textId="77777777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964940" w:rsidRPr="00AD74F6" w14:paraId="0D9E5C18" w14:textId="41C77293" w:rsidTr="00964940">
        <w:trPr>
          <w:trHeight w:val="454"/>
        </w:trPr>
        <w:tc>
          <w:tcPr>
            <w:tcW w:w="3468" w:type="dxa"/>
          </w:tcPr>
          <w:p w14:paraId="1E85585F" w14:textId="26180247" w:rsidR="00964940" w:rsidRPr="00AD74F6" w:rsidRDefault="00964940" w:rsidP="005726BF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２)看護フェア</w:t>
            </w:r>
          </w:p>
        </w:tc>
        <w:tc>
          <w:tcPr>
            <w:tcW w:w="1068" w:type="dxa"/>
          </w:tcPr>
          <w:p w14:paraId="7C9C01AF" w14:textId="2754C029" w:rsidR="00964940" w:rsidRPr="00AD74F6" w:rsidRDefault="00964940" w:rsidP="005726BF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開催日：</w:t>
            </w:r>
          </w:p>
        </w:tc>
        <w:tc>
          <w:tcPr>
            <w:tcW w:w="615" w:type="dxa"/>
          </w:tcPr>
          <w:p w14:paraId="07F99A3A" w14:textId="3A36E660" w:rsidR="00964940" w:rsidRPr="00AD74F6" w:rsidRDefault="00964940" w:rsidP="00964940">
            <w:pPr>
              <w:pStyle w:val="a3"/>
              <w:wordWrap/>
              <w:spacing w:line="300" w:lineRule="exact"/>
              <w:ind w:rightChars="-47" w:right="-99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令和</w:t>
            </w:r>
          </w:p>
        </w:tc>
        <w:tc>
          <w:tcPr>
            <w:tcW w:w="4239" w:type="dxa"/>
            <w:tcBorders>
              <w:left w:val="nil"/>
            </w:tcBorders>
          </w:tcPr>
          <w:p w14:paraId="1B8346D3" w14:textId="4E75248B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年　月　日</w:t>
            </w:r>
          </w:p>
        </w:tc>
      </w:tr>
      <w:tr w:rsidR="00964940" w:rsidRPr="00AD74F6" w14:paraId="1C139B1D" w14:textId="2EA39E55" w:rsidTr="00964940">
        <w:trPr>
          <w:trHeight w:val="454"/>
        </w:trPr>
        <w:tc>
          <w:tcPr>
            <w:tcW w:w="3468" w:type="dxa"/>
          </w:tcPr>
          <w:p w14:paraId="629C91CA" w14:textId="77777777" w:rsidR="00964940" w:rsidRPr="00AD74F6" w:rsidRDefault="00964940" w:rsidP="005726BF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68" w:type="dxa"/>
          </w:tcPr>
          <w:p w14:paraId="2B91EA0B" w14:textId="795CA315" w:rsidR="00964940" w:rsidRPr="00AD74F6" w:rsidRDefault="00964940" w:rsidP="005726BF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場　所：</w:t>
            </w:r>
          </w:p>
        </w:tc>
        <w:tc>
          <w:tcPr>
            <w:tcW w:w="4854" w:type="dxa"/>
            <w:gridSpan w:val="2"/>
          </w:tcPr>
          <w:p w14:paraId="55FDF05B" w14:textId="77777777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39FD9440" w14:textId="77777777" w:rsidR="00375507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 w:cs="Times New Roman"/>
          <w:spacing w:val="-1"/>
        </w:rPr>
      </w:pPr>
      <w:r w:rsidRPr="00AD74F6">
        <w:rPr>
          <w:rFonts w:asciiTheme="minorEastAsia" w:eastAsiaTheme="minorEastAsia" w:hAnsiTheme="minorEastAsia" w:cs="Times New Roman"/>
          <w:spacing w:val="-1"/>
        </w:rPr>
        <w:t xml:space="preserve"> 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1"/>
      </w:tblGrid>
      <w:tr w:rsidR="005726BF" w:rsidRPr="00AD74F6" w14:paraId="2A2D4063" w14:textId="77777777" w:rsidTr="00AD74F6">
        <w:trPr>
          <w:trHeight w:val="454"/>
        </w:trPr>
        <w:tc>
          <w:tcPr>
            <w:tcW w:w="5191" w:type="dxa"/>
          </w:tcPr>
          <w:p w14:paraId="7ECF515B" w14:textId="0DEE4647" w:rsidR="005726BF" w:rsidRPr="00AD74F6" w:rsidRDefault="009A0252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bookmarkStart w:id="3" w:name="_Hlk212737479"/>
            <w:r w:rsidR="005726BF"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Ⅱ</w:t>
            </w:r>
            <w:r w:rsidR="005726BF"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="00AD74F6">
              <w:rPr>
                <w:rFonts w:asciiTheme="minorEastAsia" w:eastAsiaTheme="minorEastAsia" w:hAnsiTheme="minorEastAsia" w:cs="Times New Roman" w:hint="eastAsia"/>
                <w:b/>
                <w:bCs/>
                <w:spacing w:val="-1"/>
                <w:sz w:val="26"/>
                <w:szCs w:val="26"/>
              </w:rPr>
              <w:t>「</w:t>
            </w:r>
            <w:r w:rsidR="005726BF"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まちの保健室</w:t>
            </w:r>
            <w:r w:rsid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」</w:t>
            </w:r>
            <w:r w:rsidR="005726BF"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事業に関する事項</w:t>
            </w:r>
            <w:r w:rsidR="005726BF"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</w:tr>
      <w:bookmarkEnd w:id="3"/>
    </w:tbl>
    <w:p w14:paraId="572637EB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tbl>
      <w:tblPr>
        <w:tblStyle w:val="a8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629"/>
        <w:gridCol w:w="3603"/>
        <w:gridCol w:w="1305"/>
        <w:gridCol w:w="133"/>
        <w:gridCol w:w="425"/>
        <w:gridCol w:w="2910"/>
      </w:tblGrid>
      <w:tr w:rsidR="001E504E" w:rsidRPr="00AD74F6" w14:paraId="40689F00" w14:textId="77777777" w:rsidTr="00B578C1">
        <w:trPr>
          <w:trHeight w:val="417"/>
        </w:trPr>
        <w:tc>
          <w:tcPr>
            <w:tcW w:w="629" w:type="dxa"/>
            <w:vAlign w:val="center"/>
          </w:tcPr>
          <w:p w14:paraId="7834A392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   </w:t>
            </w:r>
          </w:p>
        </w:tc>
        <w:tc>
          <w:tcPr>
            <w:tcW w:w="3603" w:type="dxa"/>
            <w:vAlign w:val="center"/>
          </w:tcPr>
          <w:p w14:paraId="16740690" w14:textId="77777777" w:rsidR="001E504E" w:rsidRPr="00AD74F6" w:rsidRDefault="001E504E" w:rsidP="00B578C1">
            <w:pPr>
              <w:ind w:left="90"/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活動内容等</w:t>
            </w:r>
          </w:p>
        </w:tc>
        <w:tc>
          <w:tcPr>
            <w:tcW w:w="1862" w:type="dxa"/>
            <w:gridSpan w:val="3"/>
            <w:vAlign w:val="center"/>
          </w:tcPr>
          <w:p w14:paraId="7C2C72CA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回数等</w:t>
            </w:r>
          </w:p>
        </w:tc>
        <w:tc>
          <w:tcPr>
            <w:tcW w:w="2910" w:type="dxa"/>
            <w:vAlign w:val="center"/>
          </w:tcPr>
          <w:p w14:paraId="503C9D3A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備考</w:t>
            </w:r>
          </w:p>
        </w:tc>
      </w:tr>
      <w:tr w:rsidR="001E504E" w:rsidRPr="00AD74F6" w14:paraId="1A42E0DD" w14:textId="77777777" w:rsidTr="00B578C1">
        <w:trPr>
          <w:trHeight w:val="565"/>
        </w:trPr>
        <w:tc>
          <w:tcPr>
            <w:tcW w:w="629" w:type="dxa"/>
            <w:vMerge w:val="restart"/>
            <w:textDirection w:val="tbRlV"/>
            <w:vAlign w:val="center"/>
          </w:tcPr>
          <w:p w14:paraId="08A8902E" w14:textId="77777777" w:rsidR="001E504E" w:rsidRPr="00AD74F6" w:rsidRDefault="001E504E" w:rsidP="00B578C1">
            <w:pPr>
              <w:snapToGrid w:val="0"/>
              <w:spacing w:before="100" w:beforeAutospacing="1"/>
              <w:ind w:left="113" w:right="113" w:firstLineChars="100" w:firstLine="210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拠点における活動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FEBA2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拠点数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8EF852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ind w:rightChars="-46" w:right="-97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D45188" w14:textId="77777777" w:rsidR="001E504E" w:rsidRPr="00AD74F6" w:rsidRDefault="001E504E" w:rsidP="00B578C1">
            <w:pPr>
              <w:pStyle w:val="a3"/>
              <w:spacing w:before="82" w:line="240" w:lineRule="auto"/>
              <w:ind w:leftChars="-53" w:left="-111"/>
              <w:jc w:val="right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箇所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8ADDD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22E914CF" w14:textId="77777777" w:rsidTr="00B578C1">
        <w:trPr>
          <w:trHeight w:val="545"/>
        </w:trPr>
        <w:tc>
          <w:tcPr>
            <w:tcW w:w="629" w:type="dxa"/>
            <w:vMerge/>
          </w:tcPr>
          <w:p w14:paraId="12B92F24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23C09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健康相談活動回数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ED61BCF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F59551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F1FB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791F6F6D" w14:textId="77777777" w:rsidTr="00B578C1">
        <w:trPr>
          <w:trHeight w:val="552"/>
        </w:trPr>
        <w:tc>
          <w:tcPr>
            <w:tcW w:w="629" w:type="dxa"/>
            <w:vMerge/>
          </w:tcPr>
          <w:p w14:paraId="62D00EE1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CB17" w14:textId="77777777" w:rsidR="001E504E" w:rsidRPr="00AD74F6" w:rsidRDefault="001E504E" w:rsidP="00B578C1">
            <w:pPr>
              <w:spacing w:before="82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子育て支援活動回数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B972D24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AB7440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7A19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58AB031A" w14:textId="77777777" w:rsidTr="00B578C1">
        <w:trPr>
          <w:trHeight w:val="574"/>
        </w:trPr>
        <w:tc>
          <w:tcPr>
            <w:tcW w:w="629" w:type="dxa"/>
            <w:vMerge/>
          </w:tcPr>
          <w:p w14:paraId="4602AAAC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A6EE9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B5DC618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8584D2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5611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3FCE496E" w14:textId="77777777" w:rsidTr="00B578C1">
        <w:trPr>
          <w:trHeight w:val="554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</w:tcPr>
          <w:p w14:paraId="33A2E26C" w14:textId="77777777" w:rsidR="001E504E" w:rsidRPr="00AD74F6" w:rsidRDefault="001E504E" w:rsidP="00B578C1">
            <w:pPr>
              <w:ind w:left="113" w:right="113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lastRenderedPageBreak/>
              <w:t>出前隊</w:t>
            </w: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52B3F" w14:textId="77777777" w:rsidR="001E504E" w:rsidRPr="00AD74F6" w:rsidRDefault="001E504E" w:rsidP="00B578C1">
            <w:pPr>
              <w:jc w:val="left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出前隊件数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EE8B37B" w14:textId="77777777" w:rsidR="001E504E" w:rsidRPr="00AD74F6" w:rsidRDefault="001E504E" w:rsidP="00964940">
            <w:pPr>
              <w:pStyle w:val="a3"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3A33E0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件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4E913" w14:textId="77777777" w:rsidR="001E504E" w:rsidRPr="00AD74F6" w:rsidRDefault="001E504E" w:rsidP="00B578C1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377E9C60" w14:textId="77777777" w:rsidTr="00B578C1">
        <w:trPr>
          <w:cantSplit/>
          <w:trHeight w:val="511"/>
        </w:trPr>
        <w:tc>
          <w:tcPr>
            <w:tcW w:w="629" w:type="dxa"/>
            <w:vMerge/>
          </w:tcPr>
          <w:p w14:paraId="67E3DE65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B5F0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D6B8B96" w14:textId="77777777" w:rsidR="001E504E" w:rsidRPr="00AD74F6" w:rsidRDefault="001E504E" w:rsidP="00964940">
            <w:pPr>
              <w:ind w:rightChars="-49" w:right="-103"/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D6B356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ACCC6" w14:textId="77777777" w:rsidR="001E504E" w:rsidRPr="00AD74F6" w:rsidRDefault="001E504E" w:rsidP="00B578C1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4B0C2105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p w14:paraId="763EDF37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p w14:paraId="41298299" w14:textId="2B5BA7BE" w:rsidR="00375507" w:rsidRPr="00AD74F6" w:rsidRDefault="00BD3531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</w:rPr>
      </w:pPr>
      <w:r w:rsidRPr="00AD74F6">
        <w:rPr>
          <w:rFonts w:asciiTheme="minorEastAsia" w:eastAsiaTheme="minorEastAsia" w:hAnsiTheme="minorEastAsia" w:hint="eastAsia"/>
          <w:b/>
          <w:bCs/>
          <w:sz w:val="26"/>
          <w:szCs w:val="26"/>
        </w:rPr>
        <w:t xml:space="preserve">    *</w:t>
      </w:r>
      <w:r w:rsidRPr="00AD74F6">
        <w:rPr>
          <w:rFonts w:asciiTheme="minorEastAsia" w:eastAsiaTheme="minorEastAsia" w:hAnsiTheme="minorEastAsia" w:hint="eastAsia"/>
          <w:bCs/>
        </w:rPr>
        <w:t>その他の活動（機関紙発行等の活動）</w:t>
      </w:r>
    </w:p>
    <w:p w14:paraId="5651A216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</w:rPr>
      </w:pPr>
    </w:p>
    <w:p w14:paraId="3E37802E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933"/>
      </w:tblGrid>
      <w:tr w:rsidR="00A57255" w:rsidRPr="00AD74F6" w14:paraId="26AADBDD" w14:textId="77777777" w:rsidTr="002C23DD">
        <w:trPr>
          <w:trHeight w:val="454"/>
        </w:trPr>
        <w:tc>
          <w:tcPr>
            <w:tcW w:w="9923" w:type="dxa"/>
            <w:gridSpan w:val="2"/>
          </w:tcPr>
          <w:p w14:paraId="220B4D8D" w14:textId="503E7B29" w:rsidR="00A57255" w:rsidRPr="00AD74F6" w:rsidRDefault="00A57255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Ⅲ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地域の関連機関との連携及び会議等出席に関する事項</w:t>
            </w:r>
          </w:p>
        </w:tc>
      </w:tr>
      <w:tr w:rsidR="001E504E" w:rsidRPr="00AD74F6" w14:paraId="27284394" w14:textId="77777777" w:rsidTr="0064296B">
        <w:trPr>
          <w:trHeight w:val="454"/>
        </w:trPr>
        <w:tc>
          <w:tcPr>
            <w:tcW w:w="9923" w:type="dxa"/>
            <w:gridSpan w:val="2"/>
          </w:tcPr>
          <w:p w14:paraId="66174E6B" w14:textId="338DF387" w:rsidR="001E504E" w:rsidRPr="00AD74F6" w:rsidRDefault="001E504E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１．会議名</w:t>
            </w:r>
          </w:p>
        </w:tc>
      </w:tr>
      <w:tr w:rsidR="001E504E" w:rsidRPr="00AD74F6" w14:paraId="09D5D1CB" w14:textId="6AB35C0E" w:rsidTr="001E504E">
        <w:trPr>
          <w:trHeight w:val="454"/>
        </w:trPr>
        <w:tc>
          <w:tcPr>
            <w:tcW w:w="990" w:type="dxa"/>
          </w:tcPr>
          <w:p w14:paraId="2A7FF48F" w14:textId="6CB69EAC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</w:t>
            </w:r>
          </w:p>
        </w:tc>
        <w:tc>
          <w:tcPr>
            <w:tcW w:w="8933" w:type="dxa"/>
            <w:tcBorders>
              <w:left w:val="nil"/>
            </w:tcBorders>
          </w:tcPr>
          <w:p w14:paraId="7DDF8822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1E504E" w:rsidRPr="00AD74F6" w14:paraId="0C19E751" w14:textId="57CFE0F3" w:rsidTr="001E504E">
        <w:trPr>
          <w:trHeight w:val="454"/>
        </w:trPr>
        <w:tc>
          <w:tcPr>
            <w:tcW w:w="990" w:type="dxa"/>
          </w:tcPr>
          <w:p w14:paraId="7E9DF055" w14:textId="3FF53E23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</w:t>
            </w:r>
          </w:p>
        </w:tc>
        <w:tc>
          <w:tcPr>
            <w:tcW w:w="8933" w:type="dxa"/>
            <w:tcBorders>
              <w:left w:val="nil"/>
            </w:tcBorders>
          </w:tcPr>
          <w:p w14:paraId="5CF59C06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1E504E" w:rsidRPr="00AD74F6" w14:paraId="0482FDBB" w14:textId="2747A842" w:rsidTr="001E504E">
        <w:trPr>
          <w:trHeight w:val="454"/>
        </w:trPr>
        <w:tc>
          <w:tcPr>
            <w:tcW w:w="990" w:type="dxa"/>
          </w:tcPr>
          <w:p w14:paraId="1F8D22F6" w14:textId="668BF4A9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</w:t>
            </w:r>
          </w:p>
        </w:tc>
        <w:tc>
          <w:tcPr>
            <w:tcW w:w="8933" w:type="dxa"/>
            <w:tcBorders>
              <w:left w:val="nil"/>
            </w:tcBorders>
          </w:tcPr>
          <w:p w14:paraId="030EAF31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E504E" w:rsidRPr="00AD74F6" w14:paraId="235B84EB" w14:textId="4EF3B079" w:rsidTr="001E504E">
        <w:trPr>
          <w:trHeight w:val="454"/>
        </w:trPr>
        <w:tc>
          <w:tcPr>
            <w:tcW w:w="990" w:type="dxa"/>
          </w:tcPr>
          <w:p w14:paraId="0478A4EB" w14:textId="2A2BF2CF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</w:t>
            </w:r>
          </w:p>
        </w:tc>
        <w:tc>
          <w:tcPr>
            <w:tcW w:w="8933" w:type="dxa"/>
            <w:tcBorders>
              <w:left w:val="nil"/>
            </w:tcBorders>
          </w:tcPr>
          <w:p w14:paraId="75C5F0D0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E504E" w:rsidRPr="00AD74F6" w14:paraId="46109E43" w14:textId="048A2092" w:rsidTr="001E504E">
        <w:trPr>
          <w:trHeight w:val="454"/>
        </w:trPr>
        <w:tc>
          <w:tcPr>
            <w:tcW w:w="990" w:type="dxa"/>
          </w:tcPr>
          <w:p w14:paraId="6A7FDB65" w14:textId="174462E6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</w:t>
            </w:r>
          </w:p>
        </w:tc>
        <w:tc>
          <w:tcPr>
            <w:tcW w:w="8933" w:type="dxa"/>
            <w:tcBorders>
              <w:left w:val="nil"/>
            </w:tcBorders>
          </w:tcPr>
          <w:p w14:paraId="42103EB5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4A193859" w14:textId="77777777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</w:p>
    <w:p w14:paraId="450E4570" w14:textId="77777777" w:rsidR="00D86013" w:rsidRPr="00AD74F6" w:rsidRDefault="00D86013" w:rsidP="002F5068">
      <w:pPr>
        <w:pStyle w:val="a3"/>
        <w:wordWrap/>
        <w:spacing w:line="300" w:lineRule="exact"/>
        <w:rPr>
          <w:rFonts w:asciiTheme="minorEastAsia" w:eastAsiaTheme="minorEastAsia" w:hAnsiTheme="minorEastAsia" w:cs="Times New Roman"/>
          <w:b/>
          <w:spacing w:val="-1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</w:tblGrid>
      <w:tr w:rsidR="009C4DE4" w:rsidRPr="00AD74F6" w14:paraId="3433AFAC" w14:textId="77777777" w:rsidTr="00AB74D5">
        <w:trPr>
          <w:trHeight w:val="454"/>
        </w:trPr>
        <w:tc>
          <w:tcPr>
            <w:tcW w:w="4394" w:type="dxa"/>
          </w:tcPr>
          <w:p w14:paraId="001B590B" w14:textId="058320F7" w:rsidR="009C4DE4" w:rsidRPr="00AD74F6" w:rsidRDefault="009C4DE4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Ⅳ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その他</w:t>
            </w: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</w:tr>
    </w:tbl>
    <w:p w14:paraId="4F8AB8FF" w14:textId="67E58B83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  <w:r w:rsidRPr="00AD74F6">
        <w:rPr>
          <w:rFonts w:asciiTheme="minorEastAsia" w:eastAsiaTheme="minorEastAsia" w:hAnsiTheme="minorEastAsia" w:cs="Times New Roman"/>
          <w:b/>
          <w:spacing w:val="-1"/>
          <w:sz w:val="26"/>
          <w:szCs w:val="26"/>
        </w:rPr>
        <w:t xml:space="preserve"> 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933"/>
      </w:tblGrid>
      <w:tr w:rsidR="00964940" w:rsidRPr="00AD74F6" w14:paraId="3387C5F4" w14:textId="77777777" w:rsidTr="00575F50">
        <w:trPr>
          <w:trHeight w:val="454"/>
        </w:trPr>
        <w:tc>
          <w:tcPr>
            <w:tcW w:w="990" w:type="dxa"/>
          </w:tcPr>
          <w:p w14:paraId="2406E2F0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</w:t>
            </w:r>
          </w:p>
        </w:tc>
        <w:tc>
          <w:tcPr>
            <w:tcW w:w="8933" w:type="dxa"/>
            <w:tcBorders>
              <w:left w:val="nil"/>
            </w:tcBorders>
          </w:tcPr>
          <w:p w14:paraId="373CD36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964940" w:rsidRPr="00AD74F6" w14:paraId="2016FF42" w14:textId="77777777" w:rsidTr="00575F50">
        <w:trPr>
          <w:trHeight w:val="454"/>
        </w:trPr>
        <w:tc>
          <w:tcPr>
            <w:tcW w:w="990" w:type="dxa"/>
          </w:tcPr>
          <w:p w14:paraId="7AC1F4CF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</w:t>
            </w:r>
          </w:p>
        </w:tc>
        <w:tc>
          <w:tcPr>
            <w:tcW w:w="8933" w:type="dxa"/>
            <w:tcBorders>
              <w:left w:val="nil"/>
            </w:tcBorders>
          </w:tcPr>
          <w:p w14:paraId="7DD99AD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964940" w:rsidRPr="00AD74F6" w14:paraId="663F914B" w14:textId="77777777" w:rsidTr="00575F50">
        <w:trPr>
          <w:trHeight w:val="454"/>
        </w:trPr>
        <w:tc>
          <w:tcPr>
            <w:tcW w:w="990" w:type="dxa"/>
          </w:tcPr>
          <w:p w14:paraId="2D4B3AE7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</w:t>
            </w:r>
          </w:p>
        </w:tc>
        <w:tc>
          <w:tcPr>
            <w:tcW w:w="8933" w:type="dxa"/>
            <w:tcBorders>
              <w:left w:val="nil"/>
            </w:tcBorders>
          </w:tcPr>
          <w:p w14:paraId="3A1F850A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64940" w:rsidRPr="00AD74F6" w14:paraId="6C2BD3D5" w14:textId="77777777" w:rsidTr="00575F50">
        <w:trPr>
          <w:trHeight w:val="454"/>
        </w:trPr>
        <w:tc>
          <w:tcPr>
            <w:tcW w:w="990" w:type="dxa"/>
          </w:tcPr>
          <w:p w14:paraId="2FB5E115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</w:t>
            </w:r>
          </w:p>
        </w:tc>
        <w:tc>
          <w:tcPr>
            <w:tcW w:w="8933" w:type="dxa"/>
            <w:tcBorders>
              <w:left w:val="nil"/>
            </w:tcBorders>
          </w:tcPr>
          <w:p w14:paraId="6F88BF9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64940" w:rsidRPr="00AD74F6" w14:paraId="5430AA09" w14:textId="77777777" w:rsidTr="00575F50">
        <w:trPr>
          <w:trHeight w:val="454"/>
        </w:trPr>
        <w:tc>
          <w:tcPr>
            <w:tcW w:w="990" w:type="dxa"/>
          </w:tcPr>
          <w:p w14:paraId="686A7E80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</w:t>
            </w:r>
          </w:p>
        </w:tc>
        <w:tc>
          <w:tcPr>
            <w:tcW w:w="8933" w:type="dxa"/>
            <w:tcBorders>
              <w:left w:val="nil"/>
            </w:tcBorders>
          </w:tcPr>
          <w:p w14:paraId="5883D289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37135EE4" w14:textId="77777777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</w:p>
    <w:sectPr w:rsidR="009A0252" w:rsidRPr="00AD74F6" w:rsidSect="004130C8">
      <w:pgSz w:w="11906" w:h="16838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64189" w14:textId="77777777" w:rsidR="007E6DD0" w:rsidRDefault="007E6DD0" w:rsidP="007064F1">
      <w:r>
        <w:separator/>
      </w:r>
    </w:p>
  </w:endnote>
  <w:endnote w:type="continuationSeparator" w:id="0">
    <w:p w14:paraId="37DEB87D" w14:textId="77777777" w:rsidR="007E6DD0" w:rsidRDefault="007E6DD0" w:rsidP="0070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0007" w14:textId="77777777" w:rsidR="007E6DD0" w:rsidRDefault="007E6DD0" w:rsidP="007064F1">
      <w:r>
        <w:separator/>
      </w:r>
    </w:p>
  </w:footnote>
  <w:footnote w:type="continuationSeparator" w:id="0">
    <w:p w14:paraId="2A3CF33A" w14:textId="77777777" w:rsidR="007E6DD0" w:rsidRDefault="007E6DD0" w:rsidP="00706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52"/>
    <w:rsid w:val="000E192C"/>
    <w:rsid w:val="00164C15"/>
    <w:rsid w:val="00170D54"/>
    <w:rsid w:val="001A1623"/>
    <w:rsid w:val="001E504E"/>
    <w:rsid w:val="001F7FEE"/>
    <w:rsid w:val="00225571"/>
    <w:rsid w:val="00277B8F"/>
    <w:rsid w:val="002B3187"/>
    <w:rsid w:val="002C070A"/>
    <w:rsid w:val="002F5068"/>
    <w:rsid w:val="00317BAA"/>
    <w:rsid w:val="0033349D"/>
    <w:rsid w:val="00372125"/>
    <w:rsid w:val="00375507"/>
    <w:rsid w:val="003C7B93"/>
    <w:rsid w:val="004130C8"/>
    <w:rsid w:val="00443F8F"/>
    <w:rsid w:val="004A43E4"/>
    <w:rsid w:val="004D6D14"/>
    <w:rsid w:val="004F5020"/>
    <w:rsid w:val="005726BF"/>
    <w:rsid w:val="005866AE"/>
    <w:rsid w:val="005A0F2F"/>
    <w:rsid w:val="006028D6"/>
    <w:rsid w:val="0066459B"/>
    <w:rsid w:val="006855B1"/>
    <w:rsid w:val="006A364E"/>
    <w:rsid w:val="006E5F8D"/>
    <w:rsid w:val="007064F1"/>
    <w:rsid w:val="007802BD"/>
    <w:rsid w:val="00787F5E"/>
    <w:rsid w:val="007B6381"/>
    <w:rsid w:val="007E6DD0"/>
    <w:rsid w:val="00822428"/>
    <w:rsid w:val="00822F2F"/>
    <w:rsid w:val="00864BCA"/>
    <w:rsid w:val="008B0765"/>
    <w:rsid w:val="0095286D"/>
    <w:rsid w:val="00964940"/>
    <w:rsid w:val="009A0252"/>
    <w:rsid w:val="009C4DE4"/>
    <w:rsid w:val="009F0DF9"/>
    <w:rsid w:val="00A117A0"/>
    <w:rsid w:val="00A12123"/>
    <w:rsid w:val="00A16939"/>
    <w:rsid w:val="00A54107"/>
    <w:rsid w:val="00A57255"/>
    <w:rsid w:val="00A65921"/>
    <w:rsid w:val="00A7032F"/>
    <w:rsid w:val="00A914D2"/>
    <w:rsid w:val="00A950B2"/>
    <w:rsid w:val="00AB1D49"/>
    <w:rsid w:val="00AD74F6"/>
    <w:rsid w:val="00B3725C"/>
    <w:rsid w:val="00B64B75"/>
    <w:rsid w:val="00BC5031"/>
    <w:rsid w:val="00BD3531"/>
    <w:rsid w:val="00C4445F"/>
    <w:rsid w:val="00C53B65"/>
    <w:rsid w:val="00CB487D"/>
    <w:rsid w:val="00D811C0"/>
    <w:rsid w:val="00D86013"/>
    <w:rsid w:val="00D93188"/>
    <w:rsid w:val="00DD4C45"/>
    <w:rsid w:val="00DF6FA7"/>
    <w:rsid w:val="00E55779"/>
    <w:rsid w:val="00EC0A45"/>
    <w:rsid w:val="00F003B6"/>
    <w:rsid w:val="00F52402"/>
    <w:rsid w:val="00F67C2C"/>
    <w:rsid w:val="00F7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8479F3"/>
  <w15:docId w15:val="{91B6F907-EE06-4D9F-A24B-A5EAD3AA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9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3" w:lineRule="exact"/>
      <w:jc w:val="both"/>
    </w:pPr>
    <w:rPr>
      <w:rFonts w:ascii="Times New Roman" w:eastAsia="ＭＳ 明朝" w:hAnsi="Times New Roman" w:cs="ＭＳ 明朝"/>
      <w:spacing w:val="-2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064F1"/>
  </w:style>
  <w:style w:type="paragraph" w:styleId="a6">
    <w:name w:val="footer"/>
    <w:basedOn w:val="a"/>
    <w:link w:val="a7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064F1"/>
  </w:style>
  <w:style w:type="table" w:styleId="a8">
    <w:name w:val="Table Grid"/>
    <w:basedOn w:val="a1"/>
    <w:uiPriority w:val="59"/>
    <w:rsid w:val="002B3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88CA-C817-4F5C-B837-CDBAF1B5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1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福田 佳代</cp:lastModifiedBy>
  <cp:revision>2</cp:revision>
  <cp:lastPrinted>2026-06-26T08:23:00Z</cp:lastPrinted>
  <dcterms:created xsi:type="dcterms:W3CDTF">2026-06-26T08:24:00Z</dcterms:created>
  <dcterms:modified xsi:type="dcterms:W3CDTF">2026-06-26T08:24:00Z</dcterms:modified>
</cp:coreProperties>
</file>