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291EA1" w14:textId="77777777" w:rsidR="004939F1" w:rsidRDefault="004939F1">
      <w:pPr>
        <w:pStyle w:val="a3"/>
      </w:pPr>
      <w:r>
        <w:rPr>
          <w:rFonts w:eastAsia="Times New Roman" w:cs="Times New Roman"/>
        </w:rPr>
        <w:t xml:space="preserve"> </w:t>
      </w:r>
      <w:r>
        <w:rPr>
          <w:rFonts w:ascii="ＭＳ 明朝" w:hAnsi="ＭＳ 明朝" w:hint="eastAsia"/>
        </w:rPr>
        <w:t>支部様式：１</w:t>
      </w:r>
      <w:r w:rsidR="00DB2647">
        <w:rPr>
          <w:rFonts w:ascii="ＭＳ 明朝" w:hAnsi="ＭＳ 明朝" w:hint="eastAsia"/>
        </w:rPr>
        <w:t>１</w:t>
      </w:r>
      <w:r>
        <w:rPr>
          <w:rFonts w:eastAsia="Times New Roman" w:cs="Times New Roman"/>
        </w:rPr>
        <w:t xml:space="preserve">                                                         </w:t>
      </w:r>
      <w:r>
        <w:rPr>
          <w:rFonts w:ascii="ＭＳ 明朝" w:hAnsi="ＭＳ 明朝" w:hint="eastAsia"/>
        </w:rPr>
        <w:t xml:space="preserve">　　</w:t>
      </w:r>
      <w:r w:rsidR="00D13BDB">
        <w:rPr>
          <w:rFonts w:ascii="ＭＳ 明朝" w:hAnsi="ＭＳ 明朝" w:hint="eastAsia"/>
        </w:rPr>
        <w:t xml:space="preserve">　　　　　</w:t>
      </w:r>
    </w:p>
    <w:p w14:paraId="1689033F" w14:textId="77777777" w:rsidR="004939F1" w:rsidRDefault="004939F1">
      <w:pPr>
        <w:pStyle w:val="a3"/>
        <w:spacing w:line="330" w:lineRule="exact"/>
      </w:pPr>
      <w:r>
        <w:rPr>
          <w:rFonts w:eastAsia="Times New Roman" w:cs="Times New Roman"/>
        </w:rPr>
        <w:t xml:space="preserve">          </w:t>
      </w:r>
      <w:r>
        <w:rPr>
          <w:rFonts w:ascii="ＭＳ 明朝" w:hAnsi="ＭＳ 明朝" w:hint="eastAsia"/>
          <w:b/>
          <w:bCs/>
          <w:sz w:val="30"/>
          <w:szCs w:val="30"/>
        </w:rPr>
        <w:t>〔　　　　　　　〕支部</w:t>
      </w:r>
      <w:r>
        <w:rPr>
          <w:rFonts w:eastAsia="Times New Roman" w:cs="Times New Roman"/>
          <w:b/>
          <w:bCs/>
          <w:sz w:val="30"/>
          <w:szCs w:val="30"/>
        </w:rPr>
        <w:t xml:space="preserve"> </w:t>
      </w:r>
      <w:r>
        <w:rPr>
          <w:rFonts w:ascii="ＭＳ 明朝" w:hAnsi="ＭＳ 明朝" w:hint="eastAsia"/>
          <w:b/>
          <w:bCs/>
          <w:sz w:val="30"/>
          <w:szCs w:val="30"/>
        </w:rPr>
        <w:t>看護の日・看護ﾌｪｱ等</w:t>
      </w:r>
      <w:r>
        <w:rPr>
          <w:rFonts w:eastAsia="Times New Roman" w:cs="Times New Roman"/>
          <w:b/>
          <w:bCs/>
          <w:sz w:val="30"/>
          <w:szCs w:val="30"/>
        </w:rPr>
        <w:t xml:space="preserve"> </w:t>
      </w:r>
      <w:r>
        <w:rPr>
          <w:rFonts w:ascii="ＭＳ 明朝" w:hAnsi="ＭＳ 明朝" w:hint="eastAsia"/>
          <w:b/>
          <w:bCs/>
          <w:sz w:val="30"/>
          <w:szCs w:val="30"/>
        </w:rPr>
        <w:t>事業企画書</w:t>
      </w:r>
    </w:p>
    <w:p w14:paraId="214E4C00" w14:textId="77777777" w:rsidR="004939F1" w:rsidRDefault="00392A4F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4BA2066" wp14:editId="2379D1E2">
                <wp:simplePos x="0" y="0"/>
                <wp:positionH relativeFrom="column">
                  <wp:posOffset>605790</wp:posOffset>
                </wp:positionH>
                <wp:positionV relativeFrom="paragraph">
                  <wp:posOffset>9525</wp:posOffset>
                </wp:positionV>
                <wp:extent cx="5250180" cy="0"/>
                <wp:effectExtent l="14605" t="12700" r="12065" b="15875"/>
                <wp:wrapNone/>
                <wp:docPr id="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0180" cy="0"/>
                        </a:xfrm>
                        <a:prstGeom prst="line">
                          <a:avLst/>
                        </a:prstGeom>
                        <a:noFill/>
                        <a:ln w="190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1C8AF5" id="Line 2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7pt,.75pt" to="461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" o:allowincell="f" strokeweight="1.5pt">
                <v:stroke linestyle="thinThin"/>
              </v:line>
            </w:pict>
          </mc:Fallback>
        </mc:AlternateContent>
      </w:r>
    </w:p>
    <w:p w14:paraId="53C653BF" w14:textId="73493CA5" w:rsidR="004939F1" w:rsidRDefault="004939F1">
      <w:pPr>
        <w:pStyle w:val="a3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</w:t>
      </w:r>
      <w:r>
        <w:rPr>
          <w:rFonts w:eastAsia="Times New Roman" w:cs="Times New Roman"/>
        </w:rPr>
        <w:t xml:space="preserve"> </w:t>
      </w:r>
      <w:r>
        <w:rPr>
          <w:rFonts w:ascii="ＭＳ 明朝" w:hAnsi="ＭＳ 明朝" w:hint="eastAsia"/>
        </w:rPr>
        <w:t xml:space="preserve">　※</w:t>
      </w:r>
      <w:r>
        <w:rPr>
          <w:rFonts w:eastAsia="Times New Roman" w:cs="Times New Roman"/>
        </w:rPr>
        <w:t xml:space="preserve"> </w:t>
      </w:r>
      <w:r>
        <w:rPr>
          <w:rFonts w:ascii="ＭＳ 明朝" w:hAnsi="ＭＳ 明朝" w:hint="eastAsia"/>
        </w:rPr>
        <w:t>各事業毎に企画書を作成して下さい。（</w:t>
      </w:r>
      <w:r>
        <w:rPr>
          <w:rFonts w:eastAsia="Times New Roman" w:cs="Times New Roman"/>
        </w:rPr>
        <w:t xml:space="preserve"> </w:t>
      </w:r>
      <w:r>
        <w:rPr>
          <w:rFonts w:ascii="ＭＳ 明朝" w:hAnsi="ＭＳ 明朝" w:hint="eastAsia"/>
        </w:rPr>
        <w:t>企画書に基づいて支部会員へご案内します。</w:t>
      </w:r>
      <w:r>
        <w:rPr>
          <w:rFonts w:eastAsia="Times New Roman" w:cs="Times New Roman"/>
        </w:rPr>
        <w:t xml:space="preserve"> </w:t>
      </w:r>
      <w:r w:rsidR="006E5C2D">
        <w:rPr>
          <w:rFonts w:ascii="ＭＳ 明朝" w:hAnsi="ＭＳ 明朝" w:hint="eastAsia"/>
        </w:rPr>
        <w:t>）</w:t>
      </w:r>
    </w:p>
    <w:p w14:paraId="7A87A59E" w14:textId="77777777" w:rsidR="00431B04" w:rsidRPr="006E5C2D" w:rsidRDefault="00431B04">
      <w:pPr>
        <w:pStyle w:val="a3"/>
        <w:rPr>
          <w:rFonts w:ascii="ＭＳ 明朝" w:hAnsi="ＭＳ 明朝"/>
        </w:rPr>
      </w:pPr>
    </w:p>
    <w:p w14:paraId="40E9996E" w14:textId="77777777" w:rsidR="004939F1" w:rsidRDefault="004939F1" w:rsidP="00431B04">
      <w:pPr>
        <w:pStyle w:val="a3"/>
        <w:spacing w:line="240" w:lineRule="auto"/>
      </w:pPr>
      <w:r>
        <w:rPr>
          <w:rFonts w:eastAsia="Times New Roman" w:cs="Times New Roman"/>
        </w:rPr>
        <w:t xml:space="preserve">   </w:t>
      </w:r>
      <w:r w:rsidR="00AD6570">
        <w:rPr>
          <w:rFonts w:eastAsiaTheme="minorEastAsia" w:cs="Times New Roman" w:hint="eastAsia"/>
        </w:rPr>
        <w:t xml:space="preserve"> </w:t>
      </w:r>
      <w:r>
        <w:rPr>
          <w:rFonts w:eastAsia="Times New Roman" w:cs="Times New Roman"/>
        </w:rPr>
        <w:t xml:space="preserve">  </w:t>
      </w:r>
      <w:r>
        <w:rPr>
          <w:rFonts w:ascii="ＭＳ 明朝" w:hAnsi="ＭＳ 明朝" w:hint="eastAsia"/>
        </w:rPr>
        <w:t>※</w:t>
      </w:r>
      <w:r>
        <w:rPr>
          <w:rFonts w:eastAsia="Times New Roman" w:cs="Times New Roman"/>
        </w:rPr>
        <w:t xml:space="preserve"> </w:t>
      </w:r>
      <w:r>
        <w:rPr>
          <w:rFonts w:ascii="ＭＳ 明朝" w:hAnsi="ＭＳ 明朝" w:hint="eastAsia"/>
        </w:rPr>
        <w:t>この様式に記入出来ない場合は、別紙資料として添付送付して下さい。</w:t>
      </w:r>
    </w:p>
    <w:p w14:paraId="5CAFF4B0" w14:textId="77777777" w:rsidR="004939F1" w:rsidRDefault="004939F1">
      <w:pPr>
        <w:pStyle w:val="a3"/>
        <w:spacing w:line="105" w:lineRule="exact"/>
      </w:pPr>
    </w:p>
    <w:tbl>
      <w:tblPr>
        <w:tblW w:w="9958" w:type="dxa"/>
        <w:tblInd w:w="1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06"/>
        <w:gridCol w:w="432"/>
        <w:gridCol w:w="1303"/>
        <w:gridCol w:w="8010"/>
        <w:gridCol w:w="107"/>
      </w:tblGrid>
      <w:tr w:rsidR="004939F1" w14:paraId="76FE7A99" w14:textId="77777777" w:rsidTr="00977BDE">
        <w:trPr>
          <w:cantSplit/>
          <w:trHeight w:hRule="exact" w:val="736"/>
        </w:trPr>
        <w:tc>
          <w:tcPr>
            <w:tcW w:w="10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4AFB12" w14:textId="77777777" w:rsidR="004939F1" w:rsidRDefault="004939F1">
            <w:pPr>
              <w:pStyle w:val="a3"/>
              <w:spacing w:before="51" w:line="156" w:lineRule="exact"/>
            </w:pPr>
          </w:p>
        </w:tc>
        <w:tc>
          <w:tcPr>
            <w:tcW w:w="1735" w:type="dxa"/>
            <w:gridSpan w:val="2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88EDA67" w14:textId="77777777" w:rsidR="004939F1" w:rsidRDefault="004939F1">
            <w:pPr>
              <w:pStyle w:val="a3"/>
              <w:spacing w:before="51" w:line="156" w:lineRule="exact"/>
            </w:pPr>
          </w:p>
          <w:p w14:paraId="6B5D545E" w14:textId="77777777" w:rsidR="004939F1" w:rsidRDefault="004939F1" w:rsidP="00977BDE">
            <w:pPr>
              <w:pStyle w:val="a3"/>
              <w:spacing w:line="240" w:lineRule="auto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>事　業　名</w:t>
            </w:r>
          </w:p>
        </w:tc>
        <w:tc>
          <w:tcPr>
            <w:tcW w:w="801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14:paraId="767A87C4" w14:textId="77777777" w:rsidR="004939F1" w:rsidRDefault="004939F1">
            <w:pPr>
              <w:pStyle w:val="a3"/>
              <w:spacing w:before="51" w:line="156" w:lineRule="exact"/>
            </w:pPr>
          </w:p>
        </w:tc>
        <w:tc>
          <w:tcPr>
            <w:tcW w:w="10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5B76084" w14:textId="77777777" w:rsidR="004939F1" w:rsidRDefault="004939F1">
            <w:pPr>
              <w:pStyle w:val="a3"/>
              <w:spacing w:before="51" w:line="156" w:lineRule="exact"/>
            </w:pPr>
          </w:p>
        </w:tc>
      </w:tr>
      <w:tr w:rsidR="004939F1" w14:paraId="1184BB54" w14:textId="77777777" w:rsidTr="00977BDE">
        <w:trPr>
          <w:cantSplit/>
          <w:trHeight w:hRule="exact" w:val="424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B226D6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173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C889EE9" w14:textId="77777777" w:rsidR="004939F1" w:rsidRDefault="004939F1">
            <w:pPr>
              <w:pStyle w:val="a3"/>
              <w:spacing w:before="130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開催日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14:paraId="404508D7" w14:textId="77777777" w:rsidR="004939F1" w:rsidRDefault="004939F1">
            <w:pPr>
              <w:pStyle w:val="a3"/>
              <w:spacing w:before="130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 xml:space="preserve">　　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>年</w:t>
            </w:r>
            <w:r>
              <w:rPr>
                <w:rFonts w:eastAsia="Times New Roman" w:cs="Times New Roman"/>
              </w:rPr>
              <w:t xml:space="preserve">    </w:t>
            </w:r>
            <w:r>
              <w:rPr>
                <w:rFonts w:ascii="ＭＳ 明朝" w:hAnsi="ＭＳ 明朝" w:hint="eastAsia"/>
              </w:rPr>
              <w:t>月</w:t>
            </w:r>
            <w:r>
              <w:rPr>
                <w:rFonts w:eastAsia="Times New Roman" w:cs="Times New Roman"/>
              </w:rPr>
              <w:t xml:space="preserve">    </w:t>
            </w:r>
            <w:r>
              <w:rPr>
                <w:rFonts w:ascii="ＭＳ 明朝" w:hAnsi="ＭＳ 明朝" w:hint="eastAsia"/>
              </w:rPr>
              <w:t>日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（　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曜日）　　　　時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>～</w:t>
            </w:r>
            <w:r>
              <w:rPr>
                <w:rFonts w:eastAsia="Times New Roman" w:cs="Times New Roman"/>
              </w:rPr>
              <w:t xml:space="preserve">     </w:t>
            </w:r>
            <w:r>
              <w:rPr>
                <w:rFonts w:ascii="ＭＳ 明朝" w:hAnsi="ＭＳ 明朝" w:hint="eastAsia"/>
              </w:rPr>
              <w:t xml:space="preserve">　時</w:t>
            </w: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7102CA" w14:textId="77777777" w:rsidR="004939F1" w:rsidRDefault="004939F1">
            <w:pPr>
              <w:pStyle w:val="a3"/>
              <w:spacing w:before="130"/>
            </w:pPr>
          </w:p>
        </w:tc>
      </w:tr>
      <w:tr w:rsidR="00831030" w14:paraId="6142389D" w14:textId="77777777" w:rsidTr="00977BDE">
        <w:trPr>
          <w:cantSplit/>
          <w:trHeight w:val="582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1344FB" w14:textId="77777777" w:rsidR="00831030" w:rsidRDefault="00831030">
            <w:pPr>
              <w:pStyle w:val="a3"/>
              <w:wordWrap/>
              <w:spacing w:line="240" w:lineRule="auto"/>
            </w:pPr>
          </w:p>
        </w:tc>
        <w:tc>
          <w:tcPr>
            <w:tcW w:w="1735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4A2540" w14:textId="77777777" w:rsidR="00831030" w:rsidRDefault="00831030">
            <w:pPr>
              <w:pStyle w:val="a3"/>
              <w:spacing w:before="130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開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催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場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所</w:t>
            </w:r>
            <w:r>
              <w:rPr>
                <w:rFonts w:eastAsia="Times New Roman" w:cs="Times New Roman"/>
              </w:rPr>
              <w:t xml:space="preserve"> </w:t>
            </w:r>
          </w:p>
          <w:p w14:paraId="098400D0" w14:textId="77777777" w:rsidR="00831030" w:rsidRDefault="00831030">
            <w:pPr>
              <w:pStyle w:val="a3"/>
            </w:pPr>
            <w:r>
              <w:rPr>
                <w:rFonts w:hint="eastAsia"/>
              </w:rPr>
              <w:t xml:space="preserve">　　　　　　　　　</w:t>
            </w:r>
          </w:p>
          <w:p w14:paraId="281FE915" w14:textId="77777777" w:rsidR="00831030" w:rsidRDefault="00831030" w:rsidP="00831030">
            <w:pPr>
              <w:pStyle w:val="a3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会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場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住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所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 xml:space="preserve">　　</w:t>
            </w:r>
            <w:r>
              <w:rPr>
                <w:rFonts w:eastAsia="Times New Roman" w:cs="Times New Roman"/>
              </w:rPr>
              <w:t xml:space="preserve">                       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6B3D82F9" w14:textId="77777777" w:rsidR="00831030" w:rsidRDefault="00831030">
            <w:pPr>
              <w:widowControl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  <w:p w14:paraId="31D67B13" w14:textId="77777777" w:rsidR="00831030" w:rsidRDefault="00831030">
            <w:pPr>
              <w:widowControl/>
              <w:jc w:val="left"/>
              <w:rPr>
                <w:rFonts w:ascii="Times New Roman" w:eastAsia="ＭＳ 明朝" w:hAnsi="Times New Roman" w:cs="ＭＳ 明朝"/>
                <w:kern w:val="0"/>
                <w:szCs w:val="21"/>
              </w:rPr>
            </w:pPr>
          </w:p>
          <w:p w14:paraId="0C3C620B" w14:textId="77777777" w:rsidR="00831030" w:rsidRDefault="00831030" w:rsidP="00831030">
            <w:pPr>
              <w:pStyle w:val="a3"/>
              <w:spacing w:line="240" w:lineRule="auto"/>
            </w:pP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8A072F" w14:textId="77777777" w:rsidR="00831030" w:rsidRDefault="00831030">
            <w:pPr>
              <w:pStyle w:val="a3"/>
            </w:pPr>
          </w:p>
        </w:tc>
      </w:tr>
      <w:tr w:rsidR="00831030" w14:paraId="29CEFFBD" w14:textId="77777777" w:rsidTr="00977BDE">
        <w:trPr>
          <w:cantSplit/>
          <w:trHeight w:val="573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82D51F" w14:textId="77777777" w:rsidR="00831030" w:rsidRDefault="00831030">
            <w:pPr>
              <w:pStyle w:val="a3"/>
              <w:wordWrap/>
              <w:spacing w:line="240" w:lineRule="auto"/>
            </w:pPr>
          </w:p>
        </w:tc>
        <w:tc>
          <w:tcPr>
            <w:tcW w:w="17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6EA4A" w14:textId="77777777" w:rsidR="00831030" w:rsidRDefault="00831030">
            <w:pPr>
              <w:pStyle w:val="a3"/>
              <w:spacing w:before="130"/>
              <w:rPr>
                <w:rFonts w:cs="Times New Roman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57C70587" w14:textId="77777777" w:rsidR="00831030" w:rsidRDefault="00831030">
            <w:pPr>
              <w:pStyle w:val="a3"/>
            </w:pPr>
            <w:r w:rsidRPr="00831030">
              <w:rPr>
                <w:rFonts w:hint="eastAsia"/>
              </w:rPr>
              <w:t>〒</w:t>
            </w:r>
            <w:r w:rsidRPr="00831030">
              <w:rPr>
                <w:rFonts w:hint="eastAsia"/>
              </w:rPr>
              <w:t xml:space="preserve">    </w:t>
            </w:r>
            <w:r w:rsidRPr="00831030">
              <w:rPr>
                <w:rFonts w:hint="eastAsia"/>
              </w:rPr>
              <w:t xml:space="preserve">　　－</w:t>
            </w:r>
          </w:p>
          <w:p w14:paraId="092BF46C" w14:textId="77777777" w:rsidR="00831030" w:rsidRDefault="00831030" w:rsidP="00831030">
            <w:pPr>
              <w:pStyle w:val="a3"/>
              <w:spacing w:line="240" w:lineRule="auto"/>
            </w:pPr>
          </w:p>
          <w:p w14:paraId="764C87AE" w14:textId="77777777" w:rsidR="00831030" w:rsidRDefault="00831030" w:rsidP="00831030">
            <w:pPr>
              <w:pStyle w:val="a3"/>
              <w:spacing w:line="240" w:lineRule="auto"/>
            </w:pPr>
          </w:p>
          <w:p w14:paraId="70FE241B" w14:textId="77777777" w:rsidR="00831030" w:rsidRDefault="00831030" w:rsidP="00831030">
            <w:pPr>
              <w:pStyle w:val="a3"/>
              <w:spacing w:line="240" w:lineRule="auto"/>
            </w:pP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BC106D" w14:textId="77777777" w:rsidR="00831030" w:rsidRDefault="00831030">
            <w:pPr>
              <w:pStyle w:val="a3"/>
            </w:pPr>
          </w:p>
        </w:tc>
      </w:tr>
      <w:tr w:rsidR="00831030" w14:paraId="454DBB51" w14:textId="77777777" w:rsidTr="00977BDE">
        <w:trPr>
          <w:cantSplit/>
          <w:trHeight w:val="382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35BCD9" w14:textId="77777777" w:rsidR="00831030" w:rsidRDefault="00831030">
            <w:pPr>
              <w:pStyle w:val="a3"/>
              <w:wordWrap/>
              <w:spacing w:line="240" w:lineRule="auto"/>
            </w:pPr>
          </w:p>
        </w:tc>
        <w:tc>
          <w:tcPr>
            <w:tcW w:w="173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99A735F" w14:textId="77777777" w:rsidR="00831030" w:rsidRDefault="00831030">
            <w:pPr>
              <w:pStyle w:val="a3"/>
              <w:spacing w:before="130"/>
              <w:rPr>
                <w:rFonts w:cs="Times New Roman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right w:val="single" w:sz="12" w:space="0" w:color="000000"/>
            </w:tcBorders>
          </w:tcPr>
          <w:p w14:paraId="3548F99A" w14:textId="77777777" w:rsidR="00831030" w:rsidRDefault="00831030" w:rsidP="00831030">
            <w:pPr>
              <w:pStyle w:val="a3"/>
            </w:pPr>
            <w:r w:rsidRPr="00831030">
              <w:rPr>
                <w:rFonts w:hint="eastAsia"/>
              </w:rPr>
              <w:t>TEL</w:t>
            </w:r>
            <w:r w:rsidRPr="00831030">
              <w:rPr>
                <w:rFonts w:hint="eastAsia"/>
              </w:rPr>
              <w:t>：</w:t>
            </w:r>
            <w:r w:rsidRPr="00831030">
              <w:rPr>
                <w:rFonts w:hint="eastAsia"/>
              </w:rPr>
              <w:t xml:space="preserve">      </w:t>
            </w:r>
            <w:r w:rsidRPr="00831030">
              <w:rPr>
                <w:rFonts w:hint="eastAsia"/>
              </w:rPr>
              <w:t xml:space="preserve">　（　　　）</w:t>
            </w: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9C469C" w14:textId="77777777" w:rsidR="00831030" w:rsidRDefault="00831030">
            <w:pPr>
              <w:pStyle w:val="a3"/>
            </w:pPr>
          </w:p>
        </w:tc>
      </w:tr>
      <w:tr w:rsidR="004939F1" w14:paraId="1500BDB3" w14:textId="77777777" w:rsidTr="00977BDE">
        <w:trPr>
          <w:cantSplit/>
          <w:trHeight w:hRule="exact" w:val="5453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17FACD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1735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7CFD6548" w14:textId="77777777" w:rsidR="004939F1" w:rsidRDefault="004939F1">
            <w:pPr>
              <w:pStyle w:val="a3"/>
              <w:spacing w:before="130"/>
            </w:pPr>
          </w:p>
          <w:p w14:paraId="2023810E" w14:textId="77777777" w:rsidR="004939F1" w:rsidRDefault="004939F1">
            <w:pPr>
              <w:pStyle w:val="a3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予定ﾌﾟﾛｸﾞﾗﾑ</w:t>
            </w:r>
          </w:p>
        </w:tc>
        <w:tc>
          <w:tcPr>
            <w:tcW w:w="8010" w:type="dxa"/>
            <w:tcBorders>
              <w:top w:val="single" w:sz="4" w:space="0" w:color="000000"/>
              <w:left w:val="nil"/>
              <w:bottom w:val="nil"/>
              <w:right w:val="single" w:sz="12" w:space="0" w:color="000000"/>
            </w:tcBorders>
          </w:tcPr>
          <w:p w14:paraId="0D1AC058" w14:textId="77777777" w:rsidR="004939F1" w:rsidRDefault="004939F1">
            <w:pPr>
              <w:pStyle w:val="a3"/>
              <w:spacing w:before="130"/>
            </w:pP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51A3AB" w14:textId="77777777" w:rsidR="004939F1" w:rsidRDefault="004939F1">
            <w:pPr>
              <w:pStyle w:val="a3"/>
              <w:spacing w:before="130"/>
            </w:pPr>
          </w:p>
        </w:tc>
      </w:tr>
      <w:tr w:rsidR="004939F1" w14:paraId="474ED211" w14:textId="77777777" w:rsidTr="00977BDE">
        <w:trPr>
          <w:cantSplit/>
          <w:trHeight w:hRule="exact" w:val="332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7A490D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66516D6F" w14:textId="77777777" w:rsidR="004939F1" w:rsidRDefault="004939F1">
            <w:pPr>
              <w:pStyle w:val="a3"/>
              <w:spacing w:before="130"/>
            </w:pPr>
            <w:r>
              <w:rPr>
                <w:rFonts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企</w:t>
            </w:r>
          </w:p>
          <w:p w14:paraId="5CE022E0" w14:textId="77777777" w:rsidR="004939F1" w:rsidRDefault="004939F1">
            <w:pPr>
              <w:pStyle w:val="a3"/>
            </w:pPr>
            <w:r>
              <w:rPr>
                <w:rFonts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画</w:t>
            </w:r>
          </w:p>
          <w:p w14:paraId="1DA6C644" w14:textId="77777777" w:rsidR="004939F1" w:rsidRDefault="004939F1">
            <w:pPr>
              <w:pStyle w:val="a3"/>
            </w:pPr>
            <w:r>
              <w:rPr>
                <w:rFonts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責</w:t>
            </w:r>
          </w:p>
          <w:p w14:paraId="2210DED8" w14:textId="77777777" w:rsidR="004939F1" w:rsidRDefault="004939F1">
            <w:pPr>
              <w:pStyle w:val="a3"/>
            </w:pPr>
            <w:r>
              <w:rPr>
                <w:rFonts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任</w:t>
            </w:r>
          </w:p>
          <w:p w14:paraId="7C41CA86" w14:textId="77777777" w:rsidR="004939F1" w:rsidRDefault="004939F1">
            <w:pPr>
              <w:pStyle w:val="a3"/>
            </w:pPr>
            <w:r>
              <w:rPr>
                <w:rFonts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者</w:t>
            </w:r>
          </w:p>
        </w:tc>
        <w:tc>
          <w:tcPr>
            <w:tcW w:w="9313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single" w:sz="12" w:space="0" w:color="000000"/>
            </w:tcBorders>
          </w:tcPr>
          <w:p w14:paraId="03037084" w14:textId="77777777" w:rsidR="004939F1" w:rsidRDefault="004939F1">
            <w:pPr>
              <w:pStyle w:val="a3"/>
              <w:spacing w:before="130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氏名：</w:t>
            </w:r>
            <w:r>
              <w:rPr>
                <w:rFonts w:eastAsia="Times New Roman" w:cs="Times New Roman"/>
              </w:rPr>
              <w:t xml:space="preserve">     </w:t>
            </w:r>
            <w:r>
              <w:rPr>
                <w:rFonts w:ascii="ＭＳ 明朝" w:hAnsi="ＭＳ 明朝" w:hint="eastAsia"/>
              </w:rPr>
              <w:t xml:space="preserve">　　</w:t>
            </w:r>
            <w:r>
              <w:rPr>
                <w:rFonts w:eastAsia="Times New Roman" w:cs="Times New Roman"/>
              </w:rPr>
              <w:t xml:space="preserve">       </w:t>
            </w:r>
            <w:r>
              <w:rPr>
                <w:rFonts w:ascii="ＭＳ 明朝" w:hAnsi="ＭＳ 明朝" w:hint="eastAsia"/>
              </w:rPr>
              <w:t xml:space="preserve">　</w:t>
            </w:r>
            <w:r>
              <w:rPr>
                <w:rFonts w:eastAsia="Times New Roman" w:cs="Times New Roman"/>
              </w:rPr>
              <w:t xml:space="preserve">          </w:t>
            </w:r>
            <w:r>
              <w:rPr>
                <w:rFonts w:ascii="ＭＳ 明朝" w:hAnsi="ＭＳ 明朝" w:hint="eastAsia"/>
              </w:rPr>
              <w:t xml:space="preserve">　連絡先：</w:t>
            </w:r>
          </w:p>
          <w:p w14:paraId="360038EB" w14:textId="77777777" w:rsidR="004939F1" w:rsidRDefault="00831030">
            <w:pPr>
              <w:pStyle w:val="a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0" allowOverlap="1" wp14:anchorId="13758313" wp14:editId="1E323DAE">
                      <wp:simplePos x="0" y="0"/>
                      <wp:positionH relativeFrom="column">
                        <wp:posOffset>2759710</wp:posOffset>
                      </wp:positionH>
                      <wp:positionV relativeFrom="paragraph">
                        <wp:posOffset>316865</wp:posOffset>
                      </wp:positionV>
                      <wp:extent cx="2557780" cy="0"/>
                      <wp:effectExtent l="0" t="0" r="13970" b="19050"/>
                      <wp:wrapNone/>
                      <wp:docPr id="7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5778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7B6CF8" id="Line 6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7.3pt,24.95pt" to="418.7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" o:allowincell="f" strokeweight="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0" allowOverlap="1" wp14:anchorId="08750485" wp14:editId="0C3B20A9">
                      <wp:simplePos x="0" y="0"/>
                      <wp:positionH relativeFrom="column">
                        <wp:posOffset>605155</wp:posOffset>
                      </wp:positionH>
                      <wp:positionV relativeFrom="paragraph">
                        <wp:posOffset>326390</wp:posOffset>
                      </wp:positionV>
                      <wp:extent cx="1750060" cy="0"/>
                      <wp:effectExtent l="0" t="0" r="21590" b="19050"/>
                      <wp:wrapNone/>
                      <wp:docPr id="1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006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12C5BD" id="Line 5" o:spid="_x0000_s1026" style="position:absolute;left:0;text-align:lef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65pt,25.7pt" to="185.4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" o:allowincell="f" strokeweight=".5pt"/>
                  </w:pict>
                </mc:Fallback>
              </mc:AlternateContent>
            </w:r>
          </w:p>
          <w:p w14:paraId="4194555B" w14:textId="77777777" w:rsidR="00AD6570" w:rsidRDefault="004939F1">
            <w:pPr>
              <w:pStyle w:val="a3"/>
              <w:rPr>
                <w:rFonts w:eastAsiaTheme="minorEastAsia" w:cs="Times New Roman"/>
              </w:rPr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      </w:t>
            </w:r>
          </w:p>
          <w:p w14:paraId="729B6790" w14:textId="77777777" w:rsidR="004939F1" w:rsidRDefault="004939F1" w:rsidP="00AD6570">
            <w:pPr>
              <w:pStyle w:val="a3"/>
              <w:ind w:firstLineChars="100" w:firstLine="210"/>
            </w:pPr>
            <w:r>
              <w:rPr>
                <w:rFonts w:eastAsia="Times New Roman" w:cs="Times New Roman"/>
              </w:rPr>
              <w:t xml:space="preserve">  TEL</w:t>
            </w:r>
            <w:r>
              <w:rPr>
                <w:rFonts w:ascii="ＭＳ 明朝" w:hAnsi="ＭＳ 明朝" w:hint="eastAsia"/>
              </w:rPr>
              <w:t>：</w:t>
            </w:r>
            <w:r>
              <w:rPr>
                <w:rFonts w:eastAsia="Times New Roman" w:cs="Times New Roman"/>
              </w:rPr>
              <w:t xml:space="preserve">    </w:t>
            </w:r>
            <w:r>
              <w:rPr>
                <w:rFonts w:ascii="ＭＳ 明朝" w:hAnsi="ＭＳ 明朝" w:hint="eastAsia"/>
              </w:rPr>
              <w:t>（　　）</w:t>
            </w:r>
            <w:r>
              <w:rPr>
                <w:rFonts w:eastAsia="Times New Roman" w:cs="Times New Roman"/>
              </w:rPr>
              <w:t xml:space="preserve">         </w:t>
            </w:r>
            <w:r>
              <w:rPr>
                <w:rFonts w:ascii="ＭＳ 明朝" w:hAnsi="ＭＳ 明朝" w:hint="eastAsia"/>
              </w:rPr>
              <w:t xml:space="preserve">　　</w:t>
            </w: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>又はﾒｰﾙｱﾄﾞﾚｽ：</w:t>
            </w:r>
          </w:p>
          <w:p w14:paraId="4EE0E18B" w14:textId="77777777" w:rsidR="004939F1" w:rsidRDefault="00831030">
            <w:pPr>
              <w:pStyle w:val="a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0" allowOverlap="1" wp14:anchorId="5360ABAA" wp14:editId="3EA68268">
                      <wp:simplePos x="0" y="0"/>
                      <wp:positionH relativeFrom="column">
                        <wp:posOffset>561975</wp:posOffset>
                      </wp:positionH>
                      <wp:positionV relativeFrom="paragraph">
                        <wp:posOffset>739140</wp:posOffset>
                      </wp:positionV>
                      <wp:extent cx="1750060" cy="0"/>
                      <wp:effectExtent l="0" t="0" r="21590" b="19050"/>
                      <wp:wrapNone/>
                      <wp:docPr id="5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006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D992C6" id="Line 7" o:spid="_x0000_s1026" style="position:absolute;left:0;text-align:lef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25pt,58.2pt" to="182.05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" o:allowincell="f" strokeweight="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0" allowOverlap="1" wp14:anchorId="14E5ADF8" wp14:editId="4A4FC2EF">
                      <wp:simplePos x="0" y="0"/>
                      <wp:positionH relativeFrom="column">
                        <wp:posOffset>2618105</wp:posOffset>
                      </wp:positionH>
                      <wp:positionV relativeFrom="paragraph">
                        <wp:posOffset>739140</wp:posOffset>
                      </wp:positionV>
                      <wp:extent cx="2701925" cy="0"/>
                      <wp:effectExtent l="0" t="0" r="22225" b="19050"/>
                      <wp:wrapNone/>
                      <wp:docPr id="6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0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078C46" id="Line 8" o:spid="_x0000_s1026" style="position:absolute;left:0;text-align:lef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15pt,58.2pt" to="418.9pt,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" o:allowincell="f" strokeweight=".5pt"/>
                  </w:pict>
                </mc:Fallback>
              </mc:AlternateContent>
            </w:r>
          </w:p>
          <w:p w14:paraId="2439706F" w14:textId="77777777" w:rsidR="00AD6570" w:rsidRDefault="004939F1">
            <w:pPr>
              <w:pStyle w:val="a3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</w:p>
          <w:p w14:paraId="4A9B0B1F" w14:textId="77777777" w:rsidR="004939F1" w:rsidRDefault="004939F1">
            <w:pPr>
              <w:pStyle w:val="a3"/>
            </w:pPr>
            <w:r>
              <w:rPr>
                <w:rFonts w:eastAsia="Times New Roman" w:cs="Times New Roman"/>
              </w:rPr>
              <w:t xml:space="preserve">  </w:t>
            </w:r>
            <w:r>
              <w:rPr>
                <w:rFonts w:ascii="ＭＳ 明朝" w:hAnsi="ＭＳ 明朝" w:hint="eastAsia"/>
              </w:rPr>
              <w:t>◆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各協力員への依頼文書は、協力員一覧表により、県看護協会から依頼文書を発送</w:t>
            </w: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0671F7" w14:textId="77777777" w:rsidR="004939F1" w:rsidRDefault="004939F1">
            <w:pPr>
              <w:pStyle w:val="a3"/>
            </w:pPr>
          </w:p>
        </w:tc>
      </w:tr>
      <w:tr w:rsidR="004939F1" w14:paraId="5C4ADFC3" w14:textId="77777777" w:rsidTr="00977BDE">
        <w:trPr>
          <w:cantSplit/>
          <w:trHeight w:hRule="exact" w:val="95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DDBF00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16F54143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9313" w:type="dxa"/>
            <w:gridSpan w:val="2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9D56E25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EF743B" w14:textId="77777777" w:rsidR="004939F1" w:rsidRDefault="004939F1">
            <w:pPr>
              <w:pStyle w:val="a3"/>
              <w:wordWrap/>
              <w:spacing w:line="240" w:lineRule="auto"/>
            </w:pPr>
          </w:p>
        </w:tc>
      </w:tr>
      <w:tr w:rsidR="004939F1" w14:paraId="1D643D15" w14:textId="77777777" w:rsidTr="00977BDE">
        <w:trPr>
          <w:cantSplit/>
          <w:trHeight w:hRule="exact" w:val="214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771E12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57C97766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9313" w:type="dxa"/>
            <w:gridSpan w:val="2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6F65C3E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3DAEB6" w14:textId="77777777" w:rsidR="004939F1" w:rsidRDefault="004939F1">
            <w:pPr>
              <w:pStyle w:val="a3"/>
              <w:wordWrap/>
              <w:spacing w:line="240" w:lineRule="auto"/>
            </w:pPr>
          </w:p>
        </w:tc>
      </w:tr>
      <w:tr w:rsidR="004939F1" w14:paraId="7F46AFE1" w14:textId="77777777" w:rsidTr="00977BDE">
        <w:trPr>
          <w:cantSplit/>
          <w:trHeight w:hRule="exact" w:val="118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88149D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648B9789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9313" w:type="dxa"/>
            <w:gridSpan w:val="2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A414E11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5CC037" w14:textId="77777777" w:rsidR="004939F1" w:rsidRDefault="004939F1">
            <w:pPr>
              <w:pStyle w:val="a3"/>
              <w:wordWrap/>
              <w:spacing w:line="240" w:lineRule="auto"/>
            </w:pPr>
          </w:p>
        </w:tc>
      </w:tr>
      <w:tr w:rsidR="004939F1" w14:paraId="018EFD7E" w14:textId="77777777" w:rsidTr="00977BDE">
        <w:trPr>
          <w:cantSplit/>
          <w:trHeight w:hRule="exact" w:val="310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D649E4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18DD931C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9313" w:type="dxa"/>
            <w:gridSpan w:val="2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7616680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A6015C" w14:textId="77777777" w:rsidR="004939F1" w:rsidRDefault="004939F1">
            <w:pPr>
              <w:pStyle w:val="a3"/>
              <w:wordWrap/>
              <w:spacing w:line="240" w:lineRule="auto"/>
            </w:pPr>
          </w:p>
        </w:tc>
      </w:tr>
      <w:tr w:rsidR="004939F1" w14:paraId="74C804D6" w14:textId="77777777" w:rsidTr="00977BDE">
        <w:trPr>
          <w:cantSplit/>
          <w:trHeight w:hRule="exact" w:val="118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9F80CB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43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14:paraId="331CEA87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9313" w:type="dxa"/>
            <w:gridSpan w:val="2"/>
            <w:vMerge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75E08DE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8725F4" w14:textId="77777777" w:rsidR="004939F1" w:rsidRDefault="004939F1">
            <w:pPr>
              <w:pStyle w:val="a3"/>
              <w:wordWrap/>
              <w:spacing w:line="240" w:lineRule="auto"/>
            </w:pPr>
          </w:p>
        </w:tc>
      </w:tr>
      <w:tr w:rsidR="004939F1" w14:paraId="4E97E5E1" w14:textId="77777777" w:rsidTr="00977BDE">
        <w:trPr>
          <w:cantSplit/>
          <w:trHeight w:hRule="exact" w:val="788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6E880B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65E30B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9313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14:paraId="76C3D6B0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1018E5" w14:textId="77777777" w:rsidR="004939F1" w:rsidRDefault="004939F1">
            <w:pPr>
              <w:pStyle w:val="a3"/>
              <w:wordWrap/>
              <w:spacing w:line="240" w:lineRule="auto"/>
            </w:pPr>
          </w:p>
        </w:tc>
      </w:tr>
      <w:tr w:rsidR="004939F1" w14:paraId="078CD841" w14:textId="77777777" w:rsidTr="00977BDE">
        <w:trPr>
          <w:cantSplit/>
          <w:trHeight w:hRule="exact" w:val="2145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5AB6AA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9745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</w:tcPr>
          <w:p w14:paraId="171E6E01" w14:textId="77777777" w:rsidR="004939F1" w:rsidRDefault="004939F1" w:rsidP="00977BDE">
            <w:pPr>
              <w:pStyle w:val="a3"/>
              <w:spacing w:before="130"/>
            </w:pPr>
            <w:r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その他、協会への連絡事項等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（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準備する資料、特別に準備する物品等</w:t>
            </w:r>
            <w:r>
              <w:rPr>
                <w:rFonts w:eastAsia="Times New Roman" w:cs="Times New Roman"/>
              </w:rPr>
              <w:t xml:space="preserve"> </w:t>
            </w:r>
            <w:r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6ED277" w14:textId="77777777" w:rsidR="004939F1" w:rsidRDefault="004939F1">
            <w:pPr>
              <w:pStyle w:val="a3"/>
              <w:spacing w:before="130"/>
            </w:pPr>
          </w:p>
        </w:tc>
      </w:tr>
      <w:tr w:rsidR="004939F1" w14:paraId="06B168C7" w14:textId="77777777" w:rsidTr="00977BDE">
        <w:trPr>
          <w:cantSplit/>
          <w:trHeight w:hRule="exact" w:val="80"/>
        </w:trPr>
        <w:tc>
          <w:tcPr>
            <w:tcW w:w="10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50F1DB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9745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</w:tcPr>
          <w:p w14:paraId="595B39E5" w14:textId="77777777" w:rsidR="004939F1" w:rsidRDefault="004939F1">
            <w:pPr>
              <w:pStyle w:val="a3"/>
              <w:wordWrap/>
              <w:spacing w:line="240" w:lineRule="auto"/>
            </w:pPr>
          </w:p>
        </w:tc>
        <w:tc>
          <w:tcPr>
            <w:tcW w:w="10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C8F024" w14:textId="77777777" w:rsidR="004939F1" w:rsidRDefault="004939F1">
            <w:pPr>
              <w:pStyle w:val="a3"/>
              <w:wordWrap/>
              <w:spacing w:line="240" w:lineRule="auto"/>
            </w:pPr>
          </w:p>
        </w:tc>
      </w:tr>
      <w:tr w:rsidR="004939F1" w14:paraId="362B6D4C" w14:textId="77777777" w:rsidTr="00977BDE">
        <w:trPr>
          <w:trHeight w:hRule="exact" w:val="74"/>
        </w:trPr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</w:tcPr>
          <w:p w14:paraId="5F0D49A5" w14:textId="77777777" w:rsidR="004939F1" w:rsidRDefault="004939F1">
            <w:pPr>
              <w:pStyle w:val="a3"/>
              <w:spacing w:line="117" w:lineRule="exact"/>
            </w:pPr>
          </w:p>
        </w:tc>
        <w:tc>
          <w:tcPr>
            <w:tcW w:w="9745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CF375B" w14:textId="77777777" w:rsidR="004939F1" w:rsidRDefault="004939F1">
            <w:pPr>
              <w:pStyle w:val="a3"/>
              <w:spacing w:line="117" w:lineRule="exact"/>
            </w:pP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</w:tcPr>
          <w:p w14:paraId="778B4D8F" w14:textId="77777777" w:rsidR="004939F1" w:rsidRDefault="004939F1">
            <w:pPr>
              <w:pStyle w:val="a3"/>
              <w:spacing w:line="117" w:lineRule="exact"/>
            </w:pPr>
          </w:p>
        </w:tc>
      </w:tr>
    </w:tbl>
    <w:p w14:paraId="3B0CCA50" w14:textId="77777777" w:rsidR="004939F1" w:rsidRDefault="004939F1" w:rsidP="00977BDE">
      <w:pPr>
        <w:pStyle w:val="a3"/>
        <w:spacing w:line="118" w:lineRule="exact"/>
      </w:pPr>
    </w:p>
    <w:sectPr w:rsidR="004939F1" w:rsidSect="00977BDE">
      <w:pgSz w:w="11906" w:h="16838"/>
      <w:pgMar w:top="993" w:right="850" w:bottom="850" w:left="130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ED2583" w14:textId="77777777" w:rsidR="00522A1F" w:rsidRDefault="00522A1F" w:rsidP="0066654B">
      <w:r>
        <w:separator/>
      </w:r>
    </w:p>
  </w:endnote>
  <w:endnote w:type="continuationSeparator" w:id="0">
    <w:p w14:paraId="289FD0BB" w14:textId="77777777" w:rsidR="00522A1F" w:rsidRDefault="00522A1F" w:rsidP="0066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F61B5F" w14:textId="77777777" w:rsidR="00522A1F" w:rsidRDefault="00522A1F" w:rsidP="0066654B">
      <w:r>
        <w:separator/>
      </w:r>
    </w:p>
  </w:footnote>
  <w:footnote w:type="continuationSeparator" w:id="0">
    <w:p w14:paraId="02E38E10" w14:textId="77777777" w:rsidR="00522A1F" w:rsidRDefault="00522A1F" w:rsidP="006665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dirty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39F1"/>
    <w:rsid w:val="001F76B3"/>
    <w:rsid w:val="00374702"/>
    <w:rsid w:val="00392A4F"/>
    <w:rsid w:val="00431B04"/>
    <w:rsid w:val="004939F1"/>
    <w:rsid w:val="00522A1F"/>
    <w:rsid w:val="0066654B"/>
    <w:rsid w:val="00683BDC"/>
    <w:rsid w:val="006975A9"/>
    <w:rsid w:val="006E5C2D"/>
    <w:rsid w:val="00831030"/>
    <w:rsid w:val="00977BDE"/>
    <w:rsid w:val="00AD6570"/>
    <w:rsid w:val="00D13BDB"/>
    <w:rsid w:val="00DB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27D29DAD"/>
  <w15:docId w15:val="{B2CCC7FC-7436-44C5-B8F3-3623822BD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35" w:lineRule="exact"/>
      <w:jc w:val="both"/>
    </w:pPr>
    <w:rPr>
      <w:rFonts w:ascii="Times New Roman" w:eastAsia="ＭＳ 明朝" w:hAnsi="Times New Roman" w:cs="ＭＳ 明朝"/>
      <w:kern w:val="0"/>
      <w:szCs w:val="21"/>
    </w:rPr>
  </w:style>
  <w:style w:type="paragraph" w:styleId="a4">
    <w:name w:val="header"/>
    <w:basedOn w:val="a"/>
    <w:link w:val="a5"/>
    <w:uiPriority w:val="99"/>
    <w:semiHidden/>
    <w:unhideWhenUsed/>
    <w:rsid w:val="0066654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66654B"/>
  </w:style>
  <w:style w:type="paragraph" w:styleId="a6">
    <w:name w:val="footer"/>
    <w:basedOn w:val="a"/>
    <w:link w:val="a7"/>
    <w:uiPriority w:val="99"/>
    <w:semiHidden/>
    <w:unhideWhenUsed/>
    <w:rsid w:val="0066654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66654B"/>
  </w:style>
  <w:style w:type="paragraph" w:styleId="a8">
    <w:name w:val="Balloon Text"/>
    <w:basedOn w:val="a"/>
    <w:link w:val="a9"/>
    <w:uiPriority w:val="99"/>
    <w:semiHidden/>
    <w:unhideWhenUsed/>
    <w:rsid w:val="006E5C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E5C2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25903;&#37096;&#12398;&#36939;&#21942;&#12395;&#38306;&#12377;&#12427;&#35576;&#35215;&#21063;&#21450;&#12403;&#35215;&#21063;&#12395;&#20276;&#12358;&#27096;&#24335;&#12395;&#38306;&#12377;&#12427;&#12418;&#12398;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RTF8READ.DOT</Template>
  <TotalTime>17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社団法人兵庫県看護協会</dc:creator>
  <cp:lastModifiedBy>塚木 富美子</cp:lastModifiedBy>
  <cp:revision>6</cp:revision>
  <cp:lastPrinted>2020-05-27T05:03:00Z</cp:lastPrinted>
  <dcterms:created xsi:type="dcterms:W3CDTF">2016-04-05T07:31:00Z</dcterms:created>
  <dcterms:modified xsi:type="dcterms:W3CDTF">2020-05-27T05:04:00Z</dcterms:modified>
</cp:coreProperties>
</file>